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3644F" w14:textId="77777777" w:rsidR="001738BE" w:rsidRDefault="001738BE"/>
    <w:p w14:paraId="24BBE2EF" w14:textId="77777777" w:rsidR="00F11330" w:rsidRDefault="00F11330" w:rsidP="00F11330">
      <w:pPr>
        <w:spacing w:before="120"/>
        <w:jc w:val="center"/>
        <w:rPr>
          <w:b/>
          <w:i/>
          <w:color w:val="4F81BD" w:themeColor="accent1"/>
          <w:sz w:val="28"/>
          <w:szCs w:val="28"/>
        </w:rPr>
      </w:pPr>
      <w:r>
        <w:rPr>
          <w:b/>
          <w:i/>
          <w:color w:val="4F81BD" w:themeColor="accent1"/>
          <w:sz w:val="28"/>
          <w:szCs w:val="28"/>
        </w:rPr>
        <w:t xml:space="preserve">Etude de cas - </w:t>
      </w:r>
      <w:proofErr w:type="spellStart"/>
      <w:r>
        <w:rPr>
          <w:b/>
          <w:i/>
          <w:color w:val="4F81BD" w:themeColor="accent1"/>
          <w:sz w:val="28"/>
          <w:szCs w:val="28"/>
        </w:rPr>
        <w:t>BodyBoomers</w:t>
      </w:r>
      <w:proofErr w:type="spellEnd"/>
      <w:r>
        <w:rPr>
          <w:b/>
          <w:i/>
          <w:color w:val="4F81BD" w:themeColor="accent1"/>
          <w:sz w:val="28"/>
          <w:szCs w:val="28"/>
        </w:rPr>
        <w:t>®</w:t>
      </w:r>
    </w:p>
    <w:p w14:paraId="56FDBDCE" w14:textId="77777777" w:rsidR="003F65F0" w:rsidRDefault="000F01A4" w:rsidP="003F65F0">
      <w:pPr>
        <w:jc w:val="center"/>
        <w:rPr>
          <w:b/>
          <w:i/>
          <w:color w:val="4F81BD" w:themeColor="accent1"/>
          <w:sz w:val="28"/>
          <w:szCs w:val="28"/>
        </w:rPr>
      </w:pPr>
      <w:r>
        <w:rPr>
          <w:b/>
          <w:i/>
          <w:color w:val="4F81BD" w:themeColor="accent1"/>
          <w:sz w:val="28"/>
          <w:szCs w:val="28"/>
        </w:rPr>
        <w:t>Conception d’un nouveau produit</w:t>
      </w:r>
    </w:p>
    <w:p w14:paraId="5F677B43" w14:textId="77777777" w:rsidR="000F01A4" w:rsidRPr="003F65F0" w:rsidRDefault="000F01A4" w:rsidP="003F65F0">
      <w:pPr>
        <w:jc w:val="center"/>
        <w:rPr>
          <w:b/>
          <w:i/>
          <w:color w:val="4F81BD" w:themeColor="accent1"/>
          <w:sz w:val="28"/>
          <w:szCs w:val="28"/>
        </w:rPr>
      </w:pPr>
    </w:p>
    <w:p w14:paraId="1FF09F65" w14:textId="77777777" w:rsidR="003F65F0" w:rsidRDefault="00C744E2" w:rsidP="00C744E2">
      <w:pPr>
        <w:pStyle w:val="Style1"/>
      </w:pPr>
      <w:r>
        <w:t>Présentation du problème</w:t>
      </w:r>
    </w:p>
    <w:p w14:paraId="6D1FA84D" w14:textId="77777777" w:rsidR="00C744E2" w:rsidRDefault="00C744E2"/>
    <w:p w14:paraId="72887E2B" w14:textId="77777777" w:rsidR="000A2AD7" w:rsidRDefault="000F01A4" w:rsidP="00C744E2">
      <w:pPr>
        <w:ind w:right="-1"/>
        <w:jc w:val="both"/>
      </w:pPr>
      <w:r w:rsidRPr="000F01A4">
        <w:t xml:space="preserve">La société </w:t>
      </w:r>
      <w:r w:rsidR="00C744E2">
        <w:t>« </w:t>
      </w:r>
      <w:proofErr w:type="spellStart"/>
      <w:r w:rsidRPr="000F01A4">
        <w:t>Ataparct</w:t>
      </w:r>
      <w:proofErr w:type="spellEnd"/>
      <w:r w:rsidRPr="000F01A4">
        <w:t xml:space="preserve"> </w:t>
      </w:r>
      <w:proofErr w:type="spellStart"/>
      <w:r w:rsidRPr="000F01A4">
        <w:t>réactiv</w:t>
      </w:r>
      <w:proofErr w:type="spellEnd"/>
      <w:r w:rsidRPr="000F01A4">
        <w:t xml:space="preserve"> sport</w:t>
      </w:r>
      <w:r w:rsidR="00C744E2">
        <w:t> »</w:t>
      </w:r>
      <w:r w:rsidRPr="000F01A4">
        <w:t xml:space="preserve"> dont vous faites partie ne possède pas de modèle équivalent</w:t>
      </w:r>
      <w:r>
        <w:t xml:space="preserve"> de body cheval</w:t>
      </w:r>
      <w:r w:rsidR="008C617E">
        <w:t xml:space="preserve"> (voir catalogue)</w:t>
      </w:r>
      <w:r w:rsidRPr="000F01A4">
        <w:t xml:space="preserve">. </w:t>
      </w:r>
      <w:r w:rsidR="00DB0823">
        <w:t xml:space="preserve">Celle-ci souhaite proposer un tel modèle dans son catalogue. </w:t>
      </w:r>
      <w:r w:rsidRPr="000F01A4">
        <w:t>Votre travail consiste à concevoir un modèle de Body cheval qui devra respecter le design et les formes des autres modèles de la société.</w:t>
      </w:r>
    </w:p>
    <w:p w14:paraId="795D1C8C" w14:textId="77777777" w:rsidR="00DA6284" w:rsidRDefault="00DA6284" w:rsidP="00C744E2">
      <w:pPr>
        <w:ind w:right="-1"/>
        <w:jc w:val="both"/>
      </w:pPr>
      <w:r>
        <w:t>Afin de minimiser les coûts, on utilisera au maximum les pièces des modèles existants de la société.</w:t>
      </w:r>
      <w:r w:rsidR="00C744E2">
        <w:t xml:space="preserve"> On s’inspirera pour cela du modèle CF26 (Duo Body Building)</w:t>
      </w:r>
      <w:r w:rsidR="00B70B64">
        <w:t>.</w:t>
      </w:r>
    </w:p>
    <w:p w14:paraId="041D1A7A" w14:textId="3FC49061" w:rsidR="000F01A4" w:rsidRDefault="005174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EAACE9" wp14:editId="40D4D38D">
                <wp:simplePos x="0" y="0"/>
                <wp:positionH relativeFrom="column">
                  <wp:posOffset>3833495</wp:posOffset>
                </wp:positionH>
                <wp:positionV relativeFrom="paragraph">
                  <wp:posOffset>81280</wp:posOffset>
                </wp:positionV>
                <wp:extent cx="2047240" cy="271145"/>
                <wp:effectExtent l="10160" t="9525" r="9525" b="5080"/>
                <wp:wrapNone/>
                <wp:docPr id="8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F47BA" w14:textId="77777777" w:rsidR="001E6E67" w:rsidRDefault="001E6E67" w:rsidP="00DD233C">
                            <w:pPr>
                              <w:jc w:val="center"/>
                            </w:pPr>
                            <w:r>
                              <w:t>CF26 – Duo Body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AACE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1.85pt;margin-top:6.4pt;width:161.2pt;height:21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">
                <v:textbox>
                  <w:txbxContent>
                    <w:p w14:paraId="1CFF47BA" w14:textId="77777777" w:rsidR="001E6E67" w:rsidRDefault="001E6E67" w:rsidP="00DD233C">
                      <w:pPr>
                        <w:jc w:val="center"/>
                      </w:pPr>
                      <w:r>
                        <w:t>CF26 – Duo Body Building</w:t>
                      </w:r>
                    </w:p>
                  </w:txbxContent>
                </v:textbox>
              </v:shape>
            </w:pict>
          </mc:Fallback>
        </mc:AlternateContent>
      </w:r>
    </w:p>
    <w:p w14:paraId="6B8D7849" w14:textId="77777777" w:rsidR="000F01A4" w:rsidRDefault="000F01A4"/>
    <w:p w14:paraId="2D4C6AAD" w14:textId="77777777" w:rsidR="00C744E2" w:rsidRDefault="00C744E2">
      <w:r>
        <w:rPr>
          <w:noProof/>
          <w:lang w:eastAsia="fr-FR"/>
        </w:rPr>
        <w:drawing>
          <wp:anchor distT="0" distB="0" distL="114300" distR="114300" simplePos="0" relativeHeight="251643904" behindDoc="0" locked="0" layoutInCell="1" allowOverlap="1" wp14:anchorId="52F859E2" wp14:editId="1C9D1B08">
            <wp:simplePos x="0" y="0"/>
            <wp:positionH relativeFrom="column">
              <wp:posOffset>118110</wp:posOffset>
            </wp:positionH>
            <wp:positionV relativeFrom="paragraph">
              <wp:posOffset>148590</wp:posOffset>
            </wp:positionV>
            <wp:extent cx="1080135" cy="1522730"/>
            <wp:effectExtent l="114300" t="57150" r="81915" b="5842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71511">
                      <a:off x="0" y="0"/>
                      <a:ext cx="1080135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2880" behindDoc="0" locked="0" layoutInCell="1" allowOverlap="1" wp14:anchorId="5222B2E9" wp14:editId="1836668B">
            <wp:simplePos x="0" y="0"/>
            <wp:positionH relativeFrom="column">
              <wp:posOffset>3985260</wp:posOffset>
            </wp:positionH>
            <wp:positionV relativeFrom="paragraph">
              <wp:posOffset>186690</wp:posOffset>
            </wp:positionV>
            <wp:extent cx="2025650" cy="209550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A546E3" w14:textId="77777777" w:rsidR="00C744E2" w:rsidRDefault="00C744E2">
      <w:r>
        <w:rPr>
          <w:noProof/>
          <w:lang w:eastAsia="fr-FR"/>
        </w:rPr>
        <w:drawing>
          <wp:anchor distT="0" distB="0" distL="114300" distR="114300" simplePos="0" relativeHeight="251641856" behindDoc="0" locked="0" layoutInCell="1" allowOverlap="1" wp14:anchorId="7A08AA6D" wp14:editId="397EFFD3">
            <wp:simplePos x="0" y="0"/>
            <wp:positionH relativeFrom="column">
              <wp:posOffset>1064260</wp:posOffset>
            </wp:positionH>
            <wp:positionV relativeFrom="paragraph">
              <wp:posOffset>22225</wp:posOffset>
            </wp:positionV>
            <wp:extent cx="2159000" cy="1530350"/>
            <wp:effectExtent l="152400" t="209550" r="127000" b="18415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78920">
                      <a:off x="0" y="0"/>
                      <a:ext cx="21590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9D5CB6" w14:textId="77777777" w:rsidR="00C744E2" w:rsidRDefault="00C744E2"/>
    <w:p w14:paraId="11FAA1B0" w14:textId="77777777" w:rsidR="00C744E2" w:rsidRDefault="00C744E2"/>
    <w:p w14:paraId="5719A22C" w14:textId="2D969324" w:rsidR="00C744E2" w:rsidRDefault="005174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290E9A" wp14:editId="2D8049A9">
                <wp:simplePos x="0" y="0"/>
                <wp:positionH relativeFrom="column">
                  <wp:posOffset>2156460</wp:posOffset>
                </wp:positionH>
                <wp:positionV relativeFrom="paragraph">
                  <wp:posOffset>164465</wp:posOffset>
                </wp:positionV>
                <wp:extent cx="552450" cy="527050"/>
                <wp:effectExtent l="9525" t="12065" r="9525" b="13335"/>
                <wp:wrapNone/>
                <wp:docPr id="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270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5DDAFA" id="Oval 18" o:spid="_x0000_s1026" style="position:absolute;margin-left:169.8pt;margin-top:12.95pt;width:43.5pt;height:4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" filled="f" strokecolor="#76923c [2406]" strokeweight="1.5pt"/>
            </w:pict>
          </mc:Fallback>
        </mc:AlternateContent>
      </w:r>
    </w:p>
    <w:p w14:paraId="0D6F4588" w14:textId="5B40619C" w:rsidR="00C744E2" w:rsidRDefault="005174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2218B1" wp14:editId="219138E5">
                <wp:simplePos x="0" y="0"/>
                <wp:positionH relativeFrom="column">
                  <wp:posOffset>2715260</wp:posOffset>
                </wp:positionH>
                <wp:positionV relativeFrom="paragraph">
                  <wp:posOffset>190500</wp:posOffset>
                </wp:positionV>
                <wp:extent cx="1073150" cy="31750"/>
                <wp:effectExtent l="15875" t="62865" r="25400" b="29210"/>
                <wp:wrapNone/>
                <wp:docPr id="7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3150" cy="31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CF4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13.8pt;margin-top:15pt;width:84.5pt;height:2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" strokecolor="#76923c [2406]" strokeweight="1.5pt">
                <v:stroke endarrow="block"/>
              </v:shape>
            </w:pict>
          </mc:Fallback>
        </mc:AlternateContent>
      </w:r>
    </w:p>
    <w:p w14:paraId="00CB3A31" w14:textId="77777777" w:rsidR="00C744E2" w:rsidRDefault="00C744E2"/>
    <w:p w14:paraId="0F841DBB" w14:textId="77777777" w:rsidR="00C744E2" w:rsidRDefault="00C744E2"/>
    <w:p w14:paraId="5A753DB0" w14:textId="77777777" w:rsidR="00C744E2" w:rsidRDefault="00C744E2"/>
    <w:p w14:paraId="5ECC7B77" w14:textId="77777777" w:rsidR="00C744E2" w:rsidRDefault="00C744E2"/>
    <w:p w14:paraId="65A96363" w14:textId="77777777" w:rsidR="000F01A4" w:rsidRDefault="000F01A4"/>
    <w:p w14:paraId="2E56C108" w14:textId="77777777" w:rsidR="00C744E2" w:rsidRDefault="00C744E2"/>
    <w:p w14:paraId="5138113E" w14:textId="77777777" w:rsidR="00C744E2" w:rsidRDefault="00C744E2" w:rsidP="00C744E2">
      <w:pPr>
        <w:pStyle w:val="Style2"/>
        <w:numPr>
          <w:ilvl w:val="0"/>
          <w:numId w:val="0"/>
        </w:numPr>
      </w:pPr>
      <w:r>
        <w:t>Exigences de conception :</w:t>
      </w:r>
    </w:p>
    <w:p w14:paraId="6EFA6058" w14:textId="77777777" w:rsidR="00C744E2" w:rsidRDefault="00C744E2">
      <w:r>
        <w:rPr>
          <w:noProof/>
          <w:lang w:eastAsia="fr-FR"/>
        </w:rPr>
        <w:drawing>
          <wp:inline distT="0" distB="0" distL="0" distR="0" wp14:anchorId="491A039C" wp14:editId="06095230">
            <wp:extent cx="6120130" cy="2704841"/>
            <wp:effectExtent l="1905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F1498" w14:textId="77777777" w:rsidR="00C744E2" w:rsidRDefault="00C744E2"/>
    <w:p w14:paraId="72D5D22C" w14:textId="77777777" w:rsidR="00C744E2" w:rsidRDefault="00C744E2"/>
    <w:p w14:paraId="0FECE2B7" w14:textId="77777777" w:rsidR="00C744E2" w:rsidRDefault="00C744E2">
      <w:r>
        <w:br w:type="page"/>
      </w:r>
    </w:p>
    <w:p w14:paraId="0DC23C5B" w14:textId="77777777" w:rsidR="000F01A4" w:rsidRPr="000A3390" w:rsidRDefault="000F01A4" w:rsidP="000A3390">
      <w:pPr>
        <w:spacing w:line="240" w:lineRule="auto"/>
        <w:rPr>
          <w:sz w:val="10"/>
          <w:szCs w:val="10"/>
        </w:rPr>
      </w:pPr>
    </w:p>
    <w:p w14:paraId="6F923989" w14:textId="77777777" w:rsidR="000A2AD7" w:rsidRPr="009E792C" w:rsidRDefault="000F01A4" w:rsidP="000A3390">
      <w:pPr>
        <w:pStyle w:val="Style1"/>
        <w:spacing w:line="240" w:lineRule="auto"/>
      </w:pPr>
      <w:r w:rsidRPr="000F01A4">
        <w:t xml:space="preserve">Etude de </w:t>
      </w:r>
      <w:r w:rsidR="000A3390">
        <w:t>la cinématique des modèles concurrents</w:t>
      </w:r>
      <w:r>
        <w:t> :</w:t>
      </w:r>
    </w:p>
    <w:p w14:paraId="57B62BBD" w14:textId="77777777" w:rsidR="000F01A4" w:rsidRDefault="000F01A4" w:rsidP="000A3390">
      <w:pPr>
        <w:spacing w:before="120"/>
      </w:pPr>
      <w:r w:rsidRPr="000F01A4">
        <w:t>Réaliser les 3 schémas cinématiques des 3 modèles suivants</w:t>
      </w:r>
      <w:r w:rsidR="00EE00F4">
        <w:t xml:space="preserve"> en couleur</w:t>
      </w:r>
      <w:r>
        <w:t> </w:t>
      </w:r>
      <w:r w:rsidR="00C00523">
        <w:t>dans le cadre correspondant :</w:t>
      </w:r>
    </w:p>
    <w:p w14:paraId="02B8CBF4" w14:textId="545474AE" w:rsidR="000F01A4" w:rsidRPr="000A3390" w:rsidRDefault="005174E7" w:rsidP="00253222">
      <w:pPr>
        <w:jc w:val="center"/>
        <w:rPr>
          <w:b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A2BF19" wp14:editId="77BE2313">
                <wp:simplePos x="0" y="0"/>
                <wp:positionH relativeFrom="column">
                  <wp:posOffset>3112770</wp:posOffset>
                </wp:positionH>
                <wp:positionV relativeFrom="paragraph">
                  <wp:posOffset>180975</wp:posOffset>
                </wp:positionV>
                <wp:extent cx="2879725" cy="3959860"/>
                <wp:effectExtent l="13335" t="8890" r="12065" b="12700"/>
                <wp:wrapNone/>
                <wp:docPr id="7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95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7F9F2" w14:textId="77777777" w:rsidR="001E6E67" w:rsidRDefault="001E6E67" w:rsidP="003E5154">
                            <w:pPr>
                              <w:jc w:val="center"/>
                            </w:pPr>
                            <w:r>
                              <w:t>Schéma cinématique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2BF19" id="Rectangle 11" o:spid="_x0000_s1027" style="position:absolute;left:0;text-align:left;margin-left:245.1pt;margin-top:14.25pt;width:226.75pt;height:311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">
                <v:textbox>
                  <w:txbxContent>
                    <w:p w14:paraId="3457F9F2" w14:textId="77777777" w:rsidR="001E6E67" w:rsidRDefault="001E6E67" w:rsidP="003E5154">
                      <w:pPr>
                        <w:jc w:val="center"/>
                      </w:pPr>
                      <w:r>
                        <w:t>Schéma cinématique</w:t>
                      </w:r>
                    </w:p>
                  </w:txbxContent>
                </v:textbox>
              </v:rect>
            </w:pict>
          </mc:Fallback>
        </mc:AlternateContent>
      </w:r>
      <w:r w:rsidR="000F01A4" w:rsidRPr="000A3390">
        <w:rPr>
          <w:b/>
          <w:lang w:val="en-US"/>
        </w:rPr>
        <w:t>Body cheval AHS-0001</w:t>
      </w:r>
    </w:p>
    <w:p w14:paraId="0674FE66" w14:textId="723B29B4" w:rsidR="000F01A4" w:rsidRPr="0023437A" w:rsidRDefault="005174E7" w:rsidP="0023437A">
      <w:pPr>
        <w:rPr>
          <w:lang w:val="en-US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89FCBF" wp14:editId="3153ADB1">
                <wp:simplePos x="0" y="0"/>
                <wp:positionH relativeFrom="column">
                  <wp:posOffset>4891405</wp:posOffset>
                </wp:positionH>
                <wp:positionV relativeFrom="paragraph">
                  <wp:posOffset>483235</wp:posOffset>
                </wp:positionV>
                <wp:extent cx="720090" cy="3341370"/>
                <wp:effectExtent l="20320" t="21590" r="21590" b="18415"/>
                <wp:wrapNone/>
                <wp:docPr id="7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341370"/>
                          <a:chOff x="9416" y="6687"/>
                          <a:chExt cx="1134" cy="5674"/>
                        </a:xfrm>
                      </wpg:grpSpPr>
                      <wps:wsp>
                        <wps:cNvPr id="75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9971" y="6687"/>
                            <a:ext cx="0" cy="566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9416" y="12361"/>
                            <a:ext cx="1134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FB708" id="Group 30" o:spid="_x0000_s1026" style="position:absolute;margin-left:385.15pt;margin-top:38.05pt;width:56.7pt;height:263.1pt;z-index:251662336" coordorigin="9416,6687" coordsize="1134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">
                <v:shape id="AutoShape 31" o:spid="_x0000_s1027" type="#_x0000_t32" style="position:absolute;left:9971;top:6687;width:0;height:56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" strokecolor="#0d0d0d [3069]" strokeweight="3pt"/>
                <v:shape id="AutoShape 32" o:spid="_x0000_s1028" type="#_x0000_t32" style="position:absolute;left:9416;top:12361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" strokeweight="2.25pt"/>
              </v:group>
            </w:pict>
          </mc:Fallback>
        </mc:AlternateContent>
      </w:r>
      <w:r w:rsidR="000F01A4">
        <w:rPr>
          <w:noProof/>
          <w:lang w:eastAsia="fr-FR"/>
        </w:rPr>
        <w:drawing>
          <wp:inline distT="0" distB="0" distL="0" distR="0" wp14:anchorId="2CB1FCFC" wp14:editId="434321F8">
            <wp:extent cx="2829318" cy="3973589"/>
            <wp:effectExtent l="19050" t="0" r="9132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51" cy="398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04FB8" w14:textId="02FC4500" w:rsidR="00DA6284" w:rsidRPr="000A3390" w:rsidRDefault="005174E7" w:rsidP="000A3390">
      <w:pPr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17AF972" wp14:editId="688CF768">
                <wp:simplePos x="0" y="0"/>
                <wp:positionH relativeFrom="column">
                  <wp:posOffset>511810</wp:posOffset>
                </wp:positionH>
                <wp:positionV relativeFrom="paragraph">
                  <wp:posOffset>6612890</wp:posOffset>
                </wp:positionV>
                <wp:extent cx="1890395" cy="2845435"/>
                <wp:effectExtent l="12700" t="5715" r="11430" b="6350"/>
                <wp:wrapNone/>
                <wp:docPr id="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0395" cy="284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5EB2E" id="Rectangle 5" o:spid="_x0000_s1026" style="position:absolute;margin-left:40.3pt;margin-top:520.7pt;width:148.85pt;height:224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"/>
            </w:pict>
          </mc:Fallback>
        </mc:AlternateContent>
      </w:r>
      <w:proofErr w:type="spellStart"/>
      <w:r w:rsidR="00DA6284" w:rsidRPr="000A3390">
        <w:rPr>
          <w:b/>
        </w:rPr>
        <w:t>Fitpark</w:t>
      </w:r>
      <w:proofErr w:type="spellEnd"/>
      <w:r w:rsidR="00DA6284" w:rsidRPr="000A3390">
        <w:rPr>
          <w:b/>
        </w:rPr>
        <w:t xml:space="preserve"> M0312</w:t>
      </w:r>
    </w:p>
    <w:p w14:paraId="110F2D50" w14:textId="08E88A4E" w:rsidR="0023437A" w:rsidRDefault="005174E7" w:rsidP="00DA628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C02F6D" wp14:editId="1648FB97">
                <wp:simplePos x="0" y="0"/>
                <wp:positionH relativeFrom="column">
                  <wp:posOffset>3113405</wp:posOffset>
                </wp:positionH>
                <wp:positionV relativeFrom="paragraph">
                  <wp:posOffset>64135</wp:posOffset>
                </wp:positionV>
                <wp:extent cx="2879725" cy="3959860"/>
                <wp:effectExtent l="13970" t="6350" r="11430" b="5715"/>
                <wp:wrapNone/>
                <wp:docPr id="7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95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7E1A7" w14:textId="77777777" w:rsidR="001E6E67" w:rsidRDefault="001E6E67" w:rsidP="003E5154">
                            <w:pPr>
                              <w:jc w:val="center"/>
                            </w:pPr>
                            <w:r>
                              <w:t>Schéma cinématique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02F6D" id="Rectangle 12" o:spid="_x0000_s1028" style="position:absolute;left:0;text-align:left;margin-left:245.15pt;margin-top:5.05pt;width:226.75pt;height:31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">
                <v:textbox>
                  <w:txbxContent>
                    <w:p w14:paraId="16F7E1A7" w14:textId="77777777" w:rsidR="001E6E67" w:rsidRDefault="001E6E67" w:rsidP="003E5154">
                      <w:pPr>
                        <w:jc w:val="center"/>
                      </w:pPr>
                      <w:r>
                        <w:t>Schéma cinématique</w:t>
                      </w:r>
                    </w:p>
                  </w:txbxContent>
                </v:textbox>
              </v:rect>
            </w:pict>
          </mc:Fallback>
        </mc:AlternateContent>
      </w:r>
    </w:p>
    <w:p w14:paraId="0E4A1AB3" w14:textId="77777777" w:rsidR="0023437A" w:rsidRDefault="0023437A"/>
    <w:p w14:paraId="4BEF0730" w14:textId="3BBEB789" w:rsidR="0023437A" w:rsidRDefault="005174E7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E85E77" wp14:editId="26F5B8C9">
                <wp:simplePos x="0" y="0"/>
                <wp:positionH relativeFrom="column">
                  <wp:posOffset>4934585</wp:posOffset>
                </wp:positionH>
                <wp:positionV relativeFrom="paragraph">
                  <wp:posOffset>135255</wp:posOffset>
                </wp:positionV>
                <wp:extent cx="720090" cy="3341370"/>
                <wp:effectExtent l="15875" t="22225" r="16510" b="17780"/>
                <wp:wrapNone/>
                <wp:docPr id="6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341370"/>
                          <a:chOff x="9416" y="6687"/>
                          <a:chExt cx="1134" cy="5674"/>
                        </a:xfrm>
                      </wpg:grpSpPr>
                      <wps:wsp>
                        <wps:cNvPr id="70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9971" y="6687"/>
                            <a:ext cx="0" cy="566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9416" y="12361"/>
                            <a:ext cx="1134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37CC7" id="Group 33" o:spid="_x0000_s1026" style="position:absolute;margin-left:388.55pt;margin-top:10.65pt;width:56.7pt;height:263.1pt;z-index:251663360" coordorigin="9416,6687" coordsize="1134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">
                <v:shape id="AutoShape 34" o:spid="_x0000_s1027" type="#_x0000_t32" style="position:absolute;left:9971;top:6687;width:0;height:56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" strokecolor="#0d0d0d [3069]" strokeweight="3pt"/>
                <v:shape id="AutoShape 35" o:spid="_x0000_s1028" type="#_x0000_t32" style="position:absolute;left:9416;top:12361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" strokeweight="2.25pt"/>
              </v:group>
            </w:pict>
          </mc:Fallback>
        </mc:AlternateContent>
      </w:r>
    </w:p>
    <w:p w14:paraId="2BF3A530" w14:textId="77777777" w:rsidR="00DA6284" w:rsidRDefault="00DA6284">
      <w:r>
        <w:rPr>
          <w:noProof/>
          <w:lang w:eastAsia="fr-FR"/>
        </w:rPr>
        <w:drawing>
          <wp:inline distT="0" distB="0" distL="0" distR="0" wp14:anchorId="257CAF75" wp14:editId="3B63E622">
            <wp:extent cx="2973466" cy="3207224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35" cy="321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4F9BB" w14:textId="77777777" w:rsidR="00DA6284" w:rsidRDefault="00DA6284"/>
    <w:p w14:paraId="68BD45DC" w14:textId="77777777" w:rsidR="000A3390" w:rsidRDefault="000A3390">
      <w:r>
        <w:br w:type="page"/>
      </w:r>
    </w:p>
    <w:p w14:paraId="402DFB56" w14:textId="77777777" w:rsidR="00DA6284" w:rsidRDefault="00DA6284"/>
    <w:p w14:paraId="3F0FFA18" w14:textId="77777777" w:rsidR="00DA6284" w:rsidRPr="000A3390" w:rsidRDefault="00DA6284" w:rsidP="00DA6284">
      <w:pPr>
        <w:jc w:val="center"/>
        <w:rPr>
          <w:b/>
          <w:lang w:val="en-US"/>
        </w:rPr>
      </w:pPr>
      <w:r w:rsidRPr="000A3390">
        <w:rPr>
          <w:b/>
          <w:lang w:val="en-US"/>
        </w:rPr>
        <w:t>Fit Form Parc FPS 100G</w:t>
      </w:r>
    </w:p>
    <w:p w14:paraId="62FA3B1D" w14:textId="52EAC672" w:rsidR="00DA6284" w:rsidRPr="0023437A" w:rsidRDefault="005174E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807CE6" wp14:editId="6BA27837">
                <wp:simplePos x="0" y="0"/>
                <wp:positionH relativeFrom="column">
                  <wp:posOffset>3148330</wp:posOffset>
                </wp:positionH>
                <wp:positionV relativeFrom="paragraph">
                  <wp:posOffset>157480</wp:posOffset>
                </wp:positionV>
                <wp:extent cx="2879725" cy="3959860"/>
                <wp:effectExtent l="10795" t="13335" r="5080" b="8255"/>
                <wp:wrapNone/>
                <wp:docPr id="6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95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38D0" w14:textId="77777777" w:rsidR="001E6E67" w:rsidRDefault="001E6E67" w:rsidP="003E5154">
                            <w:pPr>
                              <w:jc w:val="center"/>
                            </w:pPr>
                            <w:r>
                              <w:t>Schéma cinématique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07CE6" id="Rectangle 13" o:spid="_x0000_s1029" style="position:absolute;margin-left:247.9pt;margin-top:12.4pt;width:226.75pt;height:311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">
                <v:textbox>
                  <w:txbxContent>
                    <w:p w14:paraId="7CD738D0" w14:textId="77777777" w:rsidR="001E6E67" w:rsidRDefault="001E6E67" w:rsidP="003E5154">
                      <w:pPr>
                        <w:jc w:val="center"/>
                      </w:pPr>
                      <w:r>
                        <w:t>Schéma cinématique</w:t>
                      </w:r>
                    </w:p>
                  </w:txbxContent>
                </v:textbox>
              </v:rect>
            </w:pict>
          </mc:Fallback>
        </mc:AlternateContent>
      </w:r>
    </w:p>
    <w:p w14:paraId="34BAC3EB" w14:textId="23ACBB73" w:rsidR="00DA6284" w:rsidRDefault="005174E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6442F2A" wp14:editId="79393B81">
                <wp:simplePos x="0" y="0"/>
                <wp:positionH relativeFrom="column">
                  <wp:posOffset>5036820</wp:posOffset>
                </wp:positionH>
                <wp:positionV relativeFrom="paragraph">
                  <wp:posOffset>417830</wp:posOffset>
                </wp:positionV>
                <wp:extent cx="720090" cy="3341370"/>
                <wp:effectExtent l="22860" t="22225" r="19050" b="17780"/>
                <wp:wrapNone/>
                <wp:docPr id="6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341370"/>
                          <a:chOff x="9416" y="6687"/>
                          <a:chExt cx="1134" cy="5674"/>
                        </a:xfrm>
                      </wpg:grpSpPr>
                      <wps:wsp>
                        <wps:cNvPr id="6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9971" y="6687"/>
                            <a:ext cx="0" cy="566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416" y="12361"/>
                            <a:ext cx="1134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D9DF1" id="Group 36" o:spid="_x0000_s1026" style="position:absolute;margin-left:396.6pt;margin-top:32.9pt;width:56.7pt;height:263.1pt;z-index:251664384" coordorigin="9416,6687" coordsize="1134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">
                <v:shape id="AutoShape 37" o:spid="_x0000_s1027" type="#_x0000_t32" style="position:absolute;left:9971;top:6687;width:0;height:56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" strokecolor="#0d0d0d [3069]" strokeweight="3pt"/>
                <v:shape id="AutoShape 38" o:spid="_x0000_s1028" type="#_x0000_t32" style="position:absolute;left:9416;top:12361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" strokeweight="2.25pt"/>
              </v:group>
            </w:pict>
          </mc:Fallback>
        </mc:AlternateContent>
      </w:r>
      <w:r w:rsidR="00DA6284">
        <w:rPr>
          <w:noProof/>
          <w:lang w:eastAsia="fr-FR"/>
        </w:rPr>
        <w:drawing>
          <wp:inline distT="0" distB="0" distL="0" distR="0" wp14:anchorId="50D22D29" wp14:editId="2A1B52A4">
            <wp:extent cx="2930762" cy="3651250"/>
            <wp:effectExtent l="19050" t="0" r="2938" b="0"/>
            <wp:docPr id="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67" cy="365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AD5ED" w14:textId="77777777" w:rsidR="00DA6284" w:rsidRDefault="00DA6284"/>
    <w:p w14:paraId="60EDD0D8" w14:textId="77777777" w:rsidR="00DA6284" w:rsidRDefault="00DA6284"/>
    <w:p w14:paraId="1E71D01A" w14:textId="77777777" w:rsidR="000A3390" w:rsidRDefault="000A3390"/>
    <w:p w14:paraId="0F4942ED" w14:textId="77777777" w:rsidR="000A3390" w:rsidRDefault="000A3390">
      <w:r>
        <w:t>Faites valider votre travail.</w:t>
      </w:r>
      <w:r w:rsidR="00CA26E9" w:rsidRPr="00CA26E9">
        <w:rPr>
          <w:noProof/>
          <w:lang w:eastAsia="fr-FR"/>
        </w:rPr>
        <w:t xml:space="preserve"> </w:t>
      </w:r>
    </w:p>
    <w:p w14:paraId="08992A89" w14:textId="77777777" w:rsidR="000A3390" w:rsidRDefault="000A3390">
      <w:r>
        <w:br w:type="page"/>
      </w:r>
    </w:p>
    <w:p w14:paraId="7701723A" w14:textId="77777777" w:rsidR="00DA6284" w:rsidRDefault="00DA6284"/>
    <w:p w14:paraId="0D881E93" w14:textId="77777777" w:rsidR="00253222" w:rsidRDefault="000A3390" w:rsidP="00DD233C">
      <w:pPr>
        <w:pStyle w:val="Style1"/>
      </w:pPr>
      <w:r>
        <w:t>Cinématique de notre modèle :</w:t>
      </w:r>
    </w:p>
    <w:p w14:paraId="3A09987D" w14:textId="77777777" w:rsidR="0023437A" w:rsidRDefault="0023437A" w:rsidP="005A3142"/>
    <w:p w14:paraId="1D2BB7E6" w14:textId="77777777" w:rsidR="005A3142" w:rsidRDefault="005A3142" w:rsidP="005A3142">
      <w:r>
        <w:t xml:space="preserve">En vous aidant de l'étude des 3 schémas cinématiques précédents et en vous inspirant des autres modèles de la société ATAPARC REACTIV Sport en particulier le modèle </w:t>
      </w:r>
      <w:r w:rsidR="000A3390">
        <w:t>CF26 - Duo Body Building</w:t>
      </w:r>
      <w:r>
        <w:t xml:space="preserve">, </w:t>
      </w:r>
      <w:r w:rsidR="00C00523">
        <w:t xml:space="preserve">vous allez </w:t>
      </w:r>
      <w:r w:rsidR="003E5154">
        <w:t>imaginer la cinématique du nouveau modèle.</w:t>
      </w:r>
    </w:p>
    <w:p w14:paraId="313AA6C8" w14:textId="77777777" w:rsidR="003E5154" w:rsidRDefault="00C00523" w:rsidP="003E5154">
      <w:pPr>
        <w:ind w:right="-1"/>
        <w:jc w:val="both"/>
      </w:pPr>
      <w:r>
        <w:t>Afin de minimiser les coûts, on utilisera au maximum les pièces des modèles existants de la société.</w:t>
      </w:r>
      <w:r w:rsidR="003E5154">
        <w:t xml:space="preserve"> </w:t>
      </w:r>
      <w:r>
        <w:t xml:space="preserve">Pour cela, </w:t>
      </w:r>
      <w:r w:rsidR="003E5154">
        <w:t xml:space="preserve">on réutilisera la partie basse de modèle </w:t>
      </w:r>
      <w:r w:rsidR="000A3390">
        <w:t>CF26</w:t>
      </w:r>
      <w:r w:rsidR="003E5154">
        <w:t>.</w:t>
      </w:r>
    </w:p>
    <w:p w14:paraId="321D1149" w14:textId="77777777" w:rsidR="000A3390" w:rsidRDefault="000A3390" w:rsidP="000A3390">
      <w:pPr>
        <w:pStyle w:val="Style2"/>
        <w:numPr>
          <w:ilvl w:val="0"/>
          <w:numId w:val="0"/>
        </w:numPr>
      </w:pPr>
      <w:r>
        <w:t>Travail à réaliser :</w:t>
      </w:r>
    </w:p>
    <w:p w14:paraId="202CF410" w14:textId="77777777" w:rsidR="003E5154" w:rsidRDefault="003E5154" w:rsidP="003E5154">
      <w:pPr>
        <w:pStyle w:val="Paragraphedeliste"/>
        <w:numPr>
          <w:ilvl w:val="0"/>
          <w:numId w:val="4"/>
        </w:numPr>
        <w:ind w:right="-1"/>
        <w:jc w:val="both"/>
      </w:pPr>
      <w:r>
        <w:t xml:space="preserve">A partir de l’observation du modèle </w:t>
      </w:r>
      <w:r w:rsidR="000A3390">
        <w:t>CF26</w:t>
      </w:r>
      <w:r>
        <w:t>, réaliser le schéma cinématique de la partie inférieure.</w:t>
      </w:r>
    </w:p>
    <w:p w14:paraId="779BDBC8" w14:textId="77777777" w:rsidR="00AC1902" w:rsidRDefault="003E5154" w:rsidP="003E5154">
      <w:pPr>
        <w:pStyle w:val="Paragraphedeliste"/>
        <w:numPr>
          <w:ilvl w:val="0"/>
          <w:numId w:val="4"/>
        </w:numPr>
        <w:ind w:right="-1"/>
        <w:jc w:val="both"/>
      </w:pPr>
      <w:r>
        <w:t>Imaginer la partie supérieure pour obtenir un fonctionnement id</w:t>
      </w:r>
      <w:r w:rsidR="00AC1902">
        <w:t>entique aux modèles concurrents.</w:t>
      </w:r>
    </w:p>
    <w:p w14:paraId="314B7CEC" w14:textId="77777777" w:rsidR="00AC1902" w:rsidRDefault="00AC1902" w:rsidP="00AC1902">
      <w:pPr>
        <w:pStyle w:val="Paragraphedeliste"/>
        <w:ind w:right="-1"/>
        <w:jc w:val="both"/>
      </w:pPr>
      <w:r>
        <w:t xml:space="preserve">Il est impératif de garder la caractéristique du fonctionnement souhaité : </w:t>
      </w:r>
    </w:p>
    <w:p w14:paraId="3804278D" w14:textId="77777777" w:rsidR="003E5154" w:rsidRPr="00AC1902" w:rsidRDefault="003E5154" w:rsidP="00AC1902">
      <w:pPr>
        <w:pStyle w:val="Paragraphedeliste"/>
        <w:ind w:left="2136" w:right="-1" w:firstLine="696"/>
        <w:jc w:val="both"/>
        <w:rPr>
          <w:b/>
        </w:rPr>
      </w:pPr>
      <w:r w:rsidRPr="00AC1902">
        <w:rPr>
          <w:b/>
        </w:rPr>
        <w:t>Lorsque l’utilisateur pousse, le siège monte.</w:t>
      </w:r>
    </w:p>
    <w:p w14:paraId="126E2072" w14:textId="77777777" w:rsidR="00C00523" w:rsidRDefault="00C00523" w:rsidP="003E5154">
      <w:pPr>
        <w:ind w:right="-1"/>
        <w:jc w:val="both"/>
      </w:pPr>
    </w:p>
    <w:p w14:paraId="25DF6F30" w14:textId="6CFB64DA" w:rsidR="00C00523" w:rsidRDefault="005174E7" w:rsidP="005A31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3E21C3" wp14:editId="3031439B">
                <wp:simplePos x="0" y="0"/>
                <wp:positionH relativeFrom="column">
                  <wp:posOffset>2919730</wp:posOffset>
                </wp:positionH>
                <wp:positionV relativeFrom="paragraph">
                  <wp:posOffset>165100</wp:posOffset>
                </wp:positionV>
                <wp:extent cx="3199130" cy="4629150"/>
                <wp:effectExtent l="10795" t="10795" r="9525" b="8255"/>
                <wp:wrapNone/>
                <wp:docPr id="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9130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F4878" w14:textId="77777777" w:rsidR="001E6E67" w:rsidRDefault="001E6E67" w:rsidP="003E5154">
                            <w:pPr>
                              <w:jc w:val="center"/>
                            </w:pPr>
                            <w:r>
                              <w:t>Schéma cinématique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E21C3" id="Rectangle 15" o:spid="_x0000_s1030" style="position:absolute;margin-left:229.9pt;margin-top:13pt;width:251.9pt;height:36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">
                <v:textbox>
                  <w:txbxContent>
                    <w:p w14:paraId="39DF4878" w14:textId="77777777" w:rsidR="001E6E67" w:rsidRDefault="001E6E67" w:rsidP="003E5154">
                      <w:pPr>
                        <w:jc w:val="center"/>
                      </w:pPr>
                      <w:r>
                        <w:t>Schéma cinématique</w:t>
                      </w:r>
                    </w:p>
                  </w:txbxContent>
                </v:textbox>
              </v:rect>
            </w:pict>
          </mc:Fallback>
        </mc:AlternateContent>
      </w:r>
    </w:p>
    <w:p w14:paraId="07B939A4" w14:textId="7CACBB8F" w:rsidR="00C00523" w:rsidRDefault="005174E7" w:rsidP="005A314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A21AEA" wp14:editId="1FF1072B">
                <wp:simplePos x="0" y="0"/>
                <wp:positionH relativeFrom="column">
                  <wp:posOffset>5063490</wp:posOffset>
                </wp:positionH>
                <wp:positionV relativeFrom="paragraph">
                  <wp:posOffset>638810</wp:posOffset>
                </wp:positionV>
                <wp:extent cx="720090" cy="3602990"/>
                <wp:effectExtent l="20955" t="23495" r="20955" b="21590"/>
                <wp:wrapNone/>
                <wp:docPr id="6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602990"/>
                          <a:chOff x="9416" y="6687"/>
                          <a:chExt cx="1134" cy="5674"/>
                        </a:xfrm>
                      </wpg:grpSpPr>
                      <wps:wsp>
                        <wps:cNvPr id="62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9971" y="6687"/>
                            <a:ext cx="0" cy="566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9416" y="12361"/>
                            <a:ext cx="1134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983B5" id="Group 24" o:spid="_x0000_s1026" style="position:absolute;margin-left:398.7pt;margin-top:50.3pt;width:56.7pt;height:283.7pt;z-index:251658240" coordorigin="9416,6687" coordsize="1134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">
                <v:shape id="AutoShape 22" o:spid="_x0000_s1027" type="#_x0000_t32" style="position:absolute;left:9971;top:6687;width:0;height:56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" strokecolor="#0d0d0d [3069]" strokeweight="3pt"/>
                <v:shape id="AutoShape 23" o:spid="_x0000_s1028" type="#_x0000_t32" style="position:absolute;left:9416;top:12361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" strokeweight="2.25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4EF848F" wp14:editId="74B89026">
                <wp:simplePos x="0" y="0"/>
                <wp:positionH relativeFrom="column">
                  <wp:posOffset>372110</wp:posOffset>
                </wp:positionH>
                <wp:positionV relativeFrom="paragraph">
                  <wp:posOffset>162560</wp:posOffset>
                </wp:positionV>
                <wp:extent cx="1644650" cy="1955800"/>
                <wp:effectExtent l="6350" t="13970" r="6350" b="11430"/>
                <wp:wrapNone/>
                <wp:docPr id="6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0" cy="195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191783" w14:textId="77777777" w:rsidR="001E6E67" w:rsidRDefault="001E6E67" w:rsidP="003E5154">
                            <w:pPr>
                              <w:jc w:val="center"/>
                            </w:pPr>
                          </w:p>
                          <w:p w14:paraId="68A7B070" w14:textId="77777777" w:rsidR="001E6E67" w:rsidRDefault="001E6E67" w:rsidP="003E5154">
                            <w:pPr>
                              <w:jc w:val="center"/>
                            </w:pPr>
                          </w:p>
                          <w:p w14:paraId="0428AD34" w14:textId="77777777" w:rsidR="001E6E67" w:rsidRDefault="001E6E67" w:rsidP="003E5154">
                            <w:pPr>
                              <w:jc w:val="center"/>
                            </w:pPr>
                          </w:p>
                          <w:p w14:paraId="278968AD" w14:textId="77777777" w:rsidR="001E6E67" w:rsidRPr="003E5154" w:rsidRDefault="001E6E67" w:rsidP="003E515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E5154">
                              <w:rPr>
                                <w:sz w:val="32"/>
                                <w:szCs w:val="32"/>
                              </w:rPr>
                              <w:t>Cinématique à concevoir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EF848F" id="AutoShape 16" o:spid="_x0000_s1031" style="position:absolute;margin-left:29.3pt;margin-top:12.8pt;width:129.5pt;height:1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">
                <v:stroke dashstyle="longDashDot"/>
                <v:textbox>
                  <w:txbxContent>
                    <w:p w14:paraId="07191783" w14:textId="77777777" w:rsidR="001E6E67" w:rsidRDefault="001E6E67" w:rsidP="003E5154">
                      <w:pPr>
                        <w:jc w:val="center"/>
                      </w:pPr>
                    </w:p>
                    <w:p w14:paraId="68A7B070" w14:textId="77777777" w:rsidR="001E6E67" w:rsidRDefault="001E6E67" w:rsidP="003E5154">
                      <w:pPr>
                        <w:jc w:val="center"/>
                      </w:pPr>
                    </w:p>
                    <w:p w14:paraId="0428AD34" w14:textId="77777777" w:rsidR="001E6E67" w:rsidRDefault="001E6E67" w:rsidP="003E5154">
                      <w:pPr>
                        <w:jc w:val="center"/>
                      </w:pPr>
                    </w:p>
                    <w:p w14:paraId="278968AD" w14:textId="77777777" w:rsidR="001E6E67" w:rsidRPr="003E5154" w:rsidRDefault="001E6E67" w:rsidP="003E515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E5154">
                        <w:rPr>
                          <w:sz w:val="32"/>
                          <w:szCs w:val="32"/>
                        </w:rPr>
                        <w:t>Cinématique à concevoir</w:t>
                      </w:r>
                    </w:p>
                  </w:txbxContent>
                </v:textbox>
              </v:roundrect>
            </w:pict>
          </mc:Fallback>
        </mc:AlternateContent>
      </w:r>
      <w:r w:rsidR="00C00523">
        <w:rPr>
          <w:noProof/>
          <w:lang w:eastAsia="fr-FR"/>
        </w:rPr>
        <w:drawing>
          <wp:inline distT="0" distB="0" distL="0" distR="0" wp14:anchorId="33BD3E0A" wp14:editId="7E01C22C">
            <wp:extent cx="3042900" cy="4432300"/>
            <wp:effectExtent l="19050" t="0" r="510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4FAB4" w14:textId="77777777" w:rsidR="005A3142" w:rsidRDefault="005A3142"/>
    <w:p w14:paraId="5672B916" w14:textId="77777777" w:rsidR="005A3142" w:rsidRDefault="005A3142" w:rsidP="005A3142">
      <w:r>
        <w:t>Faites valider votre solution par le professeur.</w:t>
      </w:r>
    </w:p>
    <w:p w14:paraId="0A3357D6" w14:textId="77777777" w:rsidR="006D682A" w:rsidRDefault="006D682A" w:rsidP="00AB2C65">
      <w:pPr>
        <w:tabs>
          <w:tab w:val="left" w:pos="8339"/>
        </w:tabs>
      </w:pPr>
    </w:p>
    <w:p w14:paraId="6EBD7439" w14:textId="77777777" w:rsidR="00A731DB" w:rsidRDefault="00A731DB">
      <w:r>
        <w:br w:type="page"/>
      </w:r>
    </w:p>
    <w:p w14:paraId="7520937C" w14:textId="77777777" w:rsidR="00CA26E9" w:rsidRDefault="00F8091F" w:rsidP="008D54A2">
      <w:pPr>
        <w:pStyle w:val="Style1"/>
      </w:pPr>
      <w:r>
        <w:lastRenderedPageBreak/>
        <w:t xml:space="preserve">Validation de la cinématique et </w:t>
      </w:r>
      <w:r w:rsidR="003D22C1">
        <w:t>calcul de l’effort utilisateur</w:t>
      </w:r>
      <w:r>
        <w:t> :</w:t>
      </w:r>
    </w:p>
    <w:p w14:paraId="7DC6E1B9" w14:textId="0B77E9EE" w:rsidR="00F8091F" w:rsidRDefault="008741DB" w:rsidP="002E1513">
      <w:pPr>
        <w:pStyle w:val="Style2"/>
        <w:spacing w:before="120" w:after="120"/>
        <w:ind w:left="357" w:hanging="35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30933" wp14:editId="541A2B0D">
                <wp:simplePos x="0" y="0"/>
                <wp:positionH relativeFrom="column">
                  <wp:posOffset>223520</wp:posOffset>
                </wp:positionH>
                <wp:positionV relativeFrom="paragraph">
                  <wp:posOffset>306070</wp:posOffset>
                </wp:positionV>
                <wp:extent cx="5902960" cy="3129915"/>
                <wp:effectExtent l="0" t="0" r="21590" b="13335"/>
                <wp:wrapTopAndBottom/>
                <wp:docPr id="5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2960" cy="312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6186C" w14:textId="77777777" w:rsidR="001E6E67" w:rsidRDefault="001E6E67" w:rsidP="00F8091F">
                            <w:pPr>
                              <w:jc w:val="center"/>
                            </w:pPr>
                            <w:r>
                              <w:t>Modèle filaire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30933" id="Rectangle 26" o:spid="_x0000_s1032" style="position:absolute;left:0;text-align:left;margin-left:17.6pt;margin-top:24.1pt;width:464.8pt;height:2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">
                <v:textbox>
                  <w:txbxContent>
                    <w:p w14:paraId="4CD6186C" w14:textId="77777777" w:rsidR="001E6E67" w:rsidRDefault="001E6E67" w:rsidP="00F8091F">
                      <w:pPr>
                        <w:jc w:val="center"/>
                      </w:pPr>
                      <w:r>
                        <w:t>Modèle filaire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F8091F">
        <w:t>Création du modèle filaire :</w:t>
      </w:r>
    </w:p>
    <w:p w14:paraId="35A78588" w14:textId="065BB3EF" w:rsidR="00BB2C99" w:rsidRDefault="00BB2C99" w:rsidP="00F8091F">
      <w:pPr>
        <w:tabs>
          <w:tab w:val="left" w:pos="8339"/>
        </w:tabs>
        <w:ind w:right="4393"/>
      </w:pPr>
    </w:p>
    <w:p w14:paraId="76BA8580" w14:textId="0D0C9378" w:rsidR="00A731DB" w:rsidRDefault="00F8091F" w:rsidP="00BB2C99">
      <w:pPr>
        <w:pStyle w:val="Style2"/>
      </w:pPr>
      <w:r>
        <w:t>Analyse de mouvement et effort utilisateur</w:t>
      </w:r>
      <w:r w:rsidR="00BB2C99">
        <w:t> :</w:t>
      </w:r>
    </w:p>
    <w:p w14:paraId="6CA06A32" w14:textId="149DF976" w:rsidR="00A731DB" w:rsidRDefault="00A731DB" w:rsidP="00AB2C65">
      <w:pPr>
        <w:tabs>
          <w:tab w:val="left" w:pos="8339"/>
        </w:tabs>
      </w:pPr>
    </w:p>
    <w:p w14:paraId="6116F32D" w14:textId="23116199" w:rsidR="008741DB" w:rsidRDefault="00EC193A" w:rsidP="008741DB">
      <w:pPr>
        <w:tabs>
          <w:tab w:val="left" w:pos="8339"/>
        </w:tabs>
      </w:pPr>
      <w:r>
        <w:t>Dans cette partie, vous allez simuler le fonctionnement du mécanisme et déterminer l’effort de l’utilisate</w:t>
      </w:r>
      <w:r w:rsidR="00D25C85">
        <w:t>u</w:t>
      </w:r>
      <w:r>
        <w:t>r en fonction de son poids.</w:t>
      </w:r>
      <w:r w:rsidR="00160DD7">
        <w:t xml:space="preserve"> </w:t>
      </w:r>
    </w:p>
    <w:p w14:paraId="1A569926" w14:textId="47483CFD" w:rsidR="00210040" w:rsidRDefault="008741DB" w:rsidP="002E1513">
      <w:pPr>
        <w:pStyle w:val="Paragraphedeliste"/>
        <w:numPr>
          <w:ilvl w:val="0"/>
          <w:numId w:val="11"/>
        </w:numPr>
        <w:tabs>
          <w:tab w:val="left" w:pos="833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C818E" wp14:editId="5983A65C">
                <wp:simplePos x="0" y="0"/>
                <wp:positionH relativeFrom="column">
                  <wp:posOffset>40640</wp:posOffset>
                </wp:positionH>
                <wp:positionV relativeFrom="paragraph">
                  <wp:posOffset>243840</wp:posOffset>
                </wp:positionV>
                <wp:extent cx="6049645" cy="2362200"/>
                <wp:effectExtent l="0" t="0" r="27305" b="19050"/>
                <wp:wrapTopAndBottom/>
                <wp:docPr id="5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DCAAE" w14:textId="77777777" w:rsidR="001E6E67" w:rsidRDefault="001E6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818E" id="Text Box 28" o:spid="_x0000_s1033" type="#_x0000_t202" style="position:absolute;left:0;text-align:left;margin-left:3.2pt;margin-top:19.2pt;width:476.35pt;height:1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">
                <v:textbox>
                  <w:txbxContent>
                    <w:p w14:paraId="0F7DCAAE" w14:textId="77777777" w:rsidR="001E6E67" w:rsidRDefault="001E6E67"/>
                  </w:txbxContent>
                </v:textbox>
                <w10:wrap type="topAndBottom"/>
              </v:shape>
            </w:pict>
          </mc:Fallback>
        </mc:AlternateContent>
      </w:r>
      <w:r w:rsidR="00210040">
        <w:t xml:space="preserve"> </w:t>
      </w:r>
      <w:r>
        <w:t>Courbe</w:t>
      </w:r>
      <w:r w:rsidR="00210040">
        <w:t xml:space="preserve"> « Effort utilisateur = f(temps) ». Coller cette courbe ci-dessous</w:t>
      </w:r>
    </w:p>
    <w:p w14:paraId="73B1170C" w14:textId="77777777" w:rsidR="00210040" w:rsidRDefault="00210040" w:rsidP="008741DB">
      <w:pPr>
        <w:tabs>
          <w:tab w:val="left" w:pos="8339"/>
        </w:tabs>
      </w:pPr>
    </w:p>
    <w:p w14:paraId="6BCE1CFF" w14:textId="77777777" w:rsidR="00210040" w:rsidRDefault="002E1513" w:rsidP="008741DB">
      <w:pPr>
        <w:pStyle w:val="Paragraphedeliste"/>
        <w:numPr>
          <w:ilvl w:val="0"/>
          <w:numId w:val="11"/>
        </w:numPr>
        <w:tabs>
          <w:tab w:val="left" w:pos="8339"/>
        </w:tabs>
      </w:pPr>
      <w:r>
        <w:t>Est-ce que l’effort valide l’exigence « Id 1.1 Effort utilisateur » ?</w:t>
      </w:r>
    </w:p>
    <w:p w14:paraId="5D3B435E" w14:textId="77777777" w:rsidR="00210040" w:rsidRDefault="00210040" w:rsidP="002E1513">
      <w:pPr>
        <w:tabs>
          <w:tab w:val="left" w:pos="8339"/>
        </w:tabs>
        <w:ind w:left="7371"/>
      </w:pPr>
    </w:p>
    <w:p w14:paraId="45945A2B" w14:textId="77777777" w:rsidR="00210040" w:rsidRDefault="00210040" w:rsidP="002E1513">
      <w:pPr>
        <w:tabs>
          <w:tab w:val="left" w:pos="8339"/>
        </w:tabs>
        <w:ind w:left="7371"/>
      </w:pPr>
    </w:p>
    <w:p w14:paraId="67540879" w14:textId="77777777" w:rsidR="00304506" w:rsidRDefault="00304506" w:rsidP="002E1513">
      <w:pPr>
        <w:tabs>
          <w:tab w:val="left" w:pos="8339"/>
        </w:tabs>
        <w:ind w:left="7371"/>
      </w:pPr>
    </w:p>
    <w:p w14:paraId="1DD5F688" w14:textId="77777777" w:rsidR="00304506" w:rsidRDefault="00304506" w:rsidP="00AB2C65">
      <w:pPr>
        <w:tabs>
          <w:tab w:val="left" w:pos="8339"/>
        </w:tabs>
      </w:pPr>
    </w:p>
    <w:p w14:paraId="345F7A73" w14:textId="77777777" w:rsidR="002E1513" w:rsidRDefault="002E1513">
      <w:r>
        <w:br w:type="page"/>
      </w:r>
    </w:p>
    <w:p w14:paraId="4DE96CB6" w14:textId="77777777" w:rsidR="00304506" w:rsidRDefault="00304506" w:rsidP="00AB2C65">
      <w:pPr>
        <w:tabs>
          <w:tab w:val="left" w:pos="8339"/>
        </w:tabs>
      </w:pPr>
    </w:p>
    <w:p w14:paraId="0EFC6148" w14:textId="77777777" w:rsidR="00304506" w:rsidRDefault="002F5647" w:rsidP="00D06752">
      <w:pPr>
        <w:pStyle w:val="Style1"/>
      </w:pPr>
      <w:r>
        <w:t>Optimisation de l’effort</w:t>
      </w:r>
      <w:r w:rsidR="00D06752">
        <w:t xml:space="preserve"> de l’utilisateur</w:t>
      </w:r>
      <w:r w:rsidR="003D22C1">
        <w:t xml:space="preserve"> et dimensionnement</w:t>
      </w:r>
      <w:r>
        <w:t> :</w:t>
      </w:r>
    </w:p>
    <w:p w14:paraId="032CAE7F" w14:textId="77777777" w:rsidR="002F5647" w:rsidRDefault="002F5647" w:rsidP="00AB2C65">
      <w:pPr>
        <w:tabs>
          <w:tab w:val="left" w:pos="8339"/>
        </w:tabs>
      </w:pPr>
    </w:p>
    <w:p w14:paraId="642EFF79" w14:textId="77777777" w:rsidR="002F5647" w:rsidRDefault="002F5647" w:rsidP="00AB2C65">
      <w:pPr>
        <w:tabs>
          <w:tab w:val="left" w:pos="8339"/>
        </w:tabs>
      </w:pPr>
      <w:r>
        <w:t>Il est fort probable que l’effort de l’utilisateur ne respecte pas l’exigence cité ci-dessus :</w:t>
      </w:r>
    </w:p>
    <w:p w14:paraId="7A0BADC8" w14:textId="77777777" w:rsidR="002F5647" w:rsidRPr="00F206A0" w:rsidRDefault="002F5647" w:rsidP="00F4053B">
      <w:pPr>
        <w:tabs>
          <w:tab w:val="left" w:pos="8339"/>
        </w:tabs>
        <w:jc w:val="center"/>
        <w:rPr>
          <w:i/>
          <w:color w:val="17365D" w:themeColor="text2" w:themeShade="BF"/>
        </w:rPr>
      </w:pPr>
      <w:r w:rsidRPr="00F206A0">
        <w:rPr>
          <w:i/>
          <w:color w:val="17365D" w:themeColor="text2" w:themeShade="BF"/>
        </w:rPr>
        <w:t>Id 1.1 – L’effort de l’utilisateur devra être compris entre 1/8 et 1/3 du poids de l’utilisateur.</w:t>
      </w:r>
    </w:p>
    <w:p w14:paraId="2D16C6EC" w14:textId="77777777" w:rsidR="002F5647" w:rsidRDefault="002F5647" w:rsidP="00AB2C65">
      <w:pPr>
        <w:tabs>
          <w:tab w:val="left" w:pos="8339"/>
        </w:tabs>
      </w:pPr>
      <w:r>
        <w:t xml:space="preserve">Afin de respecter ce critère, nous allons réaliser une </w:t>
      </w:r>
      <w:r w:rsidRPr="00591285">
        <w:rPr>
          <w:i/>
        </w:rPr>
        <w:t>Etude de conception</w:t>
      </w:r>
      <w:r>
        <w:t xml:space="preserve"> sous SolidWorks.</w:t>
      </w:r>
      <w:r w:rsidR="00CA35EA">
        <w:t xml:space="preserve"> Cette étude permet de f</w:t>
      </w:r>
      <w:r w:rsidR="00F206A0">
        <w:t>aire varier une ou plusieurs grandeurs</w:t>
      </w:r>
      <w:r w:rsidR="00AA745A">
        <w:t xml:space="preserve"> avec un encadrement et un intervalle </w:t>
      </w:r>
      <w:r w:rsidR="001F32EB">
        <w:t>défini</w:t>
      </w:r>
      <w:r w:rsidR="00AA745A">
        <w:t>. SolidWorks</w:t>
      </w:r>
      <w:r w:rsidR="00AA745A">
        <w:rPr>
          <w:rFonts w:ascii="Arial" w:hAnsi="Arial" w:cs="Arial"/>
          <w:color w:val="000000"/>
          <w:sz w:val="20"/>
          <w:szCs w:val="20"/>
        </w:rPr>
        <w:t xml:space="preserve"> exécute l'étude en utilisant les différentes combinaisons des valeurs, puis crée un scénario pour chaque combinaison.</w:t>
      </w:r>
    </w:p>
    <w:p w14:paraId="3F751A2B" w14:textId="77777777" w:rsidR="00DB0FC1" w:rsidRDefault="00DB0FC1" w:rsidP="00AB2C65">
      <w:pPr>
        <w:tabs>
          <w:tab w:val="left" w:pos="8339"/>
        </w:tabs>
      </w:pPr>
    </w:p>
    <w:p w14:paraId="0A79B54C" w14:textId="77777777" w:rsidR="00DB0FC1" w:rsidRDefault="00DB0FC1" w:rsidP="008741DB">
      <w:pPr>
        <w:pStyle w:val="Style2"/>
        <w:numPr>
          <w:ilvl w:val="0"/>
          <w:numId w:val="0"/>
        </w:numPr>
      </w:pPr>
      <w:r>
        <w:t>Analyse des résultats :</w:t>
      </w:r>
    </w:p>
    <w:p w14:paraId="7A2CD7A2" w14:textId="77777777" w:rsidR="005278A8" w:rsidRDefault="005278A8" w:rsidP="00AB2C65">
      <w:pPr>
        <w:tabs>
          <w:tab w:val="left" w:pos="8339"/>
        </w:tabs>
      </w:pPr>
    </w:p>
    <w:p w14:paraId="25595671" w14:textId="77777777" w:rsidR="00DB0FC1" w:rsidRDefault="00DB0FC1" w:rsidP="00AB2C65">
      <w:pPr>
        <w:tabs>
          <w:tab w:val="left" w:pos="8339"/>
        </w:tabs>
        <w:rPr>
          <w:u w:val="dotted"/>
        </w:rPr>
      </w:pPr>
      <w:r>
        <w:t>Est-ce qu’un ou des scénarios satisfont aux limites demandées ?</w:t>
      </w:r>
      <w:r w:rsidR="005278A8">
        <w:t xml:space="preserve"> </w:t>
      </w:r>
      <w:r w:rsidR="005278A8" w:rsidRPr="005278A8">
        <w:rPr>
          <w:u w:val="dotted"/>
        </w:rPr>
        <w:tab/>
      </w:r>
      <w:r w:rsidR="005278A8" w:rsidRPr="005278A8">
        <w:rPr>
          <w:u w:val="dotted"/>
        </w:rPr>
        <w:tab/>
      </w:r>
      <w:r w:rsidR="005278A8" w:rsidRPr="005278A8">
        <w:rPr>
          <w:u w:val="dotted"/>
        </w:rPr>
        <w:tab/>
      </w:r>
    </w:p>
    <w:p w14:paraId="3103E92C" w14:textId="77777777" w:rsidR="008741DB" w:rsidRDefault="008741DB" w:rsidP="008741DB">
      <w:pPr>
        <w:tabs>
          <w:tab w:val="left" w:pos="8339"/>
        </w:tabs>
      </w:pPr>
    </w:p>
    <w:p w14:paraId="5F4B8636" w14:textId="77777777" w:rsidR="00DB0FC1" w:rsidRDefault="00DB0FC1" w:rsidP="00AB2C65">
      <w:pPr>
        <w:tabs>
          <w:tab w:val="left" w:pos="8339"/>
        </w:tabs>
      </w:pPr>
      <w:r>
        <w:t>Copier et coller la nouvelle courbe obtenue</w:t>
      </w:r>
    </w:p>
    <w:p w14:paraId="6F68A260" w14:textId="50CC5976" w:rsidR="00DB0FC1" w:rsidRDefault="005174E7" w:rsidP="00AB2C65">
      <w:pPr>
        <w:tabs>
          <w:tab w:val="left" w:pos="83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68CDF" wp14:editId="10841F6C">
                <wp:simplePos x="0" y="0"/>
                <wp:positionH relativeFrom="column">
                  <wp:posOffset>84582</wp:posOffset>
                </wp:positionH>
                <wp:positionV relativeFrom="paragraph">
                  <wp:posOffset>45720</wp:posOffset>
                </wp:positionV>
                <wp:extent cx="5932805" cy="1553057"/>
                <wp:effectExtent l="0" t="0" r="10795" b="28575"/>
                <wp:wrapTopAndBottom/>
                <wp:docPr id="1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1553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F2399" w14:textId="77777777" w:rsidR="001E6E67" w:rsidRDefault="001E6E67" w:rsidP="004E7C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68CDF" id="Text Box 89" o:spid="_x0000_s1034" type="#_x0000_t202" style="position:absolute;margin-left:6.65pt;margin-top:3.6pt;width:467.15pt;height:12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">
                <v:textbox>
                  <w:txbxContent>
                    <w:p w14:paraId="6C3F2399" w14:textId="77777777" w:rsidR="001E6E67" w:rsidRDefault="001E6E67" w:rsidP="004E7CF2"/>
                  </w:txbxContent>
                </v:textbox>
                <w10:wrap type="topAndBottom"/>
              </v:shape>
            </w:pict>
          </mc:Fallback>
        </mc:AlternateContent>
      </w:r>
    </w:p>
    <w:p w14:paraId="1BDAF93A" w14:textId="1CD5CBF3" w:rsidR="004E7CF2" w:rsidRDefault="004E7CF2" w:rsidP="008741DB">
      <w:pPr>
        <w:pStyle w:val="Paragraphedeliste"/>
        <w:numPr>
          <w:ilvl w:val="0"/>
          <w:numId w:val="20"/>
        </w:numPr>
        <w:tabs>
          <w:tab w:val="left" w:pos="8339"/>
        </w:tabs>
      </w:pPr>
      <w:r>
        <w:t>Si vous avez utilisé le modèle fourni :</w:t>
      </w:r>
    </w:p>
    <w:p w14:paraId="3A97F86B" w14:textId="4A50F766" w:rsidR="00F206A0" w:rsidRDefault="004E7CF2" w:rsidP="00AB2C65">
      <w:pPr>
        <w:tabs>
          <w:tab w:val="left" w:pos="8339"/>
        </w:tabs>
      </w:pPr>
      <w:r>
        <w:t xml:space="preserve">Quel scénario avez-vous </w:t>
      </w:r>
      <w:r w:rsidR="00F206A0">
        <w:t>choisi, quelle est la longue du bras de levier :</w:t>
      </w:r>
    </w:p>
    <w:p w14:paraId="7321EC3F" w14:textId="6365685E" w:rsidR="004E7CF2" w:rsidRDefault="004E7CF2" w:rsidP="00AB2C65">
      <w:pPr>
        <w:tabs>
          <w:tab w:val="left" w:pos="8339"/>
        </w:tabs>
      </w:pPr>
    </w:p>
    <w:p w14:paraId="777122BF" w14:textId="50FDFA0D" w:rsidR="004E7CF2" w:rsidRDefault="008741DB" w:rsidP="00AB2C65">
      <w:pPr>
        <w:tabs>
          <w:tab w:val="left" w:pos="8339"/>
        </w:tabs>
      </w:pPr>
      <w:r w:rsidRPr="008741DB">
        <w:drawing>
          <wp:anchor distT="0" distB="0" distL="114300" distR="114300" simplePos="0" relativeHeight="251676672" behindDoc="0" locked="0" layoutInCell="1" allowOverlap="1" wp14:anchorId="46DEE692" wp14:editId="6DD1AF2E">
            <wp:simplePos x="0" y="0"/>
            <wp:positionH relativeFrom="column">
              <wp:posOffset>3872865</wp:posOffset>
            </wp:positionH>
            <wp:positionV relativeFrom="paragraph">
              <wp:posOffset>196215</wp:posOffset>
            </wp:positionV>
            <wp:extent cx="2633345" cy="1568450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EEEF3" w14:textId="662ACB11" w:rsidR="004E7CF2" w:rsidRDefault="004E7CF2" w:rsidP="004E7CF2">
      <w:r>
        <w:t xml:space="preserve">Scénario n° </w:t>
      </w:r>
      <w:r w:rsidRPr="004E7CF2">
        <w:rPr>
          <w:u w:val="dotted"/>
        </w:rPr>
        <w:tab/>
      </w:r>
      <w:r w:rsidRPr="004E7CF2">
        <w:rPr>
          <w:u w:val="dotted"/>
        </w:rPr>
        <w:tab/>
      </w:r>
      <w:r w:rsidRPr="004E7CF2">
        <w:rPr>
          <w:u w:val="dotted"/>
        </w:rPr>
        <w:tab/>
      </w:r>
    </w:p>
    <w:p w14:paraId="5131B9F7" w14:textId="7B17454C" w:rsidR="004E7CF2" w:rsidRDefault="004E7CF2" w:rsidP="00AB2C65">
      <w:pPr>
        <w:tabs>
          <w:tab w:val="left" w:pos="8339"/>
        </w:tabs>
      </w:pPr>
    </w:p>
    <w:p w14:paraId="08F12EDC" w14:textId="76A45543" w:rsidR="004E7CF2" w:rsidRDefault="004E7CF2" w:rsidP="008741DB">
      <w:r>
        <w:t xml:space="preserve">Valeur du bras de levier : </w:t>
      </w:r>
      <w:r w:rsidRPr="004E7CF2">
        <w:rPr>
          <w:u w:val="dotted"/>
        </w:rPr>
        <w:tab/>
      </w:r>
      <w:r w:rsidRPr="004E7CF2">
        <w:rPr>
          <w:u w:val="dotted"/>
        </w:rPr>
        <w:tab/>
      </w:r>
      <w:r w:rsidRPr="004E7CF2">
        <w:rPr>
          <w:u w:val="dotted"/>
        </w:rPr>
        <w:tab/>
      </w:r>
    </w:p>
    <w:p w14:paraId="279F6512" w14:textId="20617DB6" w:rsidR="004E7CF2" w:rsidRDefault="004E7CF2" w:rsidP="00AB2C65">
      <w:pPr>
        <w:tabs>
          <w:tab w:val="left" w:pos="8339"/>
        </w:tabs>
      </w:pPr>
    </w:p>
    <w:p w14:paraId="28F53CE5" w14:textId="00701268" w:rsidR="004E7CF2" w:rsidRDefault="004E7CF2" w:rsidP="008741DB">
      <w:pPr>
        <w:pStyle w:val="Paragraphedeliste"/>
        <w:numPr>
          <w:ilvl w:val="0"/>
          <w:numId w:val="20"/>
        </w:numPr>
        <w:tabs>
          <w:tab w:val="left" w:pos="8339"/>
        </w:tabs>
      </w:pPr>
      <w:r>
        <w:t>Si vous avez utilisé votre modèle :</w:t>
      </w:r>
      <w:r w:rsidR="008741DB" w:rsidRPr="008741DB">
        <w:t xml:space="preserve"> </w:t>
      </w:r>
    </w:p>
    <w:p w14:paraId="632DD4C0" w14:textId="77777777" w:rsidR="004E7CF2" w:rsidRDefault="004E7CF2" w:rsidP="00AB2C65">
      <w:pPr>
        <w:tabs>
          <w:tab w:val="left" w:pos="8339"/>
        </w:tabs>
      </w:pPr>
    </w:p>
    <w:p w14:paraId="7047AABE" w14:textId="77777777" w:rsidR="004E7CF2" w:rsidRDefault="004E7CF2" w:rsidP="00AB2C65">
      <w:pPr>
        <w:tabs>
          <w:tab w:val="left" w:pos="8339"/>
        </w:tabs>
      </w:pPr>
      <w:r>
        <w:t>Valider les valeurs de vos variables :</w:t>
      </w:r>
    </w:p>
    <w:p w14:paraId="086E2D38" w14:textId="77777777" w:rsidR="004E7CF2" w:rsidRDefault="004E7CF2" w:rsidP="00AB2C65">
      <w:pPr>
        <w:tabs>
          <w:tab w:val="left" w:pos="8339"/>
        </w:tabs>
      </w:pPr>
    </w:p>
    <w:p w14:paraId="05C969EE" w14:textId="77777777" w:rsidR="003D22C1" w:rsidRPr="003D22C1" w:rsidRDefault="003D22C1" w:rsidP="00AB2C65">
      <w:pPr>
        <w:tabs>
          <w:tab w:val="left" w:pos="8339"/>
        </w:tabs>
        <w:rPr>
          <w:u w:val="dotted"/>
        </w:rPr>
      </w:pPr>
      <w:r w:rsidRPr="003D22C1">
        <w:rPr>
          <w:u w:val="dotted"/>
        </w:rPr>
        <w:tab/>
      </w:r>
      <w:r w:rsidRPr="003D22C1">
        <w:rPr>
          <w:u w:val="dotted"/>
        </w:rPr>
        <w:tab/>
      </w:r>
      <w:r w:rsidRPr="003D22C1">
        <w:rPr>
          <w:u w:val="dotted"/>
        </w:rPr>
        <w:tab/>
      </w:r>
    </w:p>
    <w:p w14:paraId="1AF185DD" w14:textId="77777777" w:rsidR="003D22C1" w:rsidRDefault="003D22C1" w:rsidP="00AB2C65">
      <w:pPr>
        <w:tabs>
          <w:tab w:val="left" w:pos="8339"/>
        </w:tabs>
      </w:pPr>
    </w:p>
    <w:p w14:paraId="3EA91DD1" w14:textId="77777777" w:rsidR="003D22C1" w:rsidRPr="003D22C1" w:rsidRDefault="003D22C1" w:rsidP="003D22C1">
      <w:pPr>
        <w:tabs>
          <w:tab w:val="left" w:pos="8339"/>
        </w:tabs>
        <w:rPr>
          <w:u w:val="dotted"/>
        </w:rPr>
      </w:pPr>
      <w:r w:rsidRPr="003D22C1">
        <w:rPr>
          <w:u w:val="dotted"/>
        </w:rPr>
        <w:tab/>
      </w:r>
      <w:r w:rsidRPr="003D22C1">
        <w:rPr>
          <w:u w:val="dotted"/>
        </w:rPr>
        <w:tab/>
      </w:r>
      <w:r w:rsidRPr="003D22C1">
        <w:rPr>
          <w:u w:val="dotted"/>
        </w:rPr>
        <w:tab/>
      </w:r>
    </w:p>
    <w:p w14:paraId="78E9AD0B" w14:textId="77777777" w:rsidR="003D22C1" w:rsidRDefault="003D22C1" w:rsidP="00AB2C65">
      <w:pPr>
        <w:tabs>
          <w:tab w:val="left" w:pos="8339"/>
        </w:tabs>
      </w:pPr>
    </w:p>
    <w:p w14:paraId="37A08232" w14:textId="77777777" w:rsidR="003D22C1" w:rsidRPr="003D22C1" w:rsidRDefault="003D22C1" w:rsidP="003D22C1">
      <w:pPr>
        <w:tabs>
          <w:tab w:val="left" w:pos="8339"/>
        </w:tabs>
        <w:rPr>
          <w:u w:val="dotted"/>
        </w:rPr>
      </w:pPr>
      <w:r w:rsidRPr="003D22C1">
        <w:rPr>
          <w:u w:val="dotted"/>
        </w:rPr>
        <w:tab/>
      </w:r>
      <w:r w:rsidRPr="003D22C1">
        <w:rPr>
          <w:u w:val="dotted"/>
        </w:rPr>
        <w:tab/>
      </w:r>
      <w:r w:rsidRPr="003D22C1">
        <w:rPr>
          <w:u w:val="dotted"/>
        </w:rPr>
        <w:tab/>
      </w:r>
    </w:p>
    <w:p w14:paraId="23AF941A" w14:textId="77777777" w:rsidR="003D22C1" w:rsidRDefault="003D22C1" w:rsidP="00AB2C65">
      <w:pPr>
        <w:tabs>
          <w:tab w:val="left" w:pos="8339"/>
        </w:tabs>
      </w:pPr>
    </w:p>
    <w:p w14:paraId="21D17E6B" w14:textId="77777777" w:rsidR="003D22C1" w:rsidRPr="003D22C1" w:rsidRDefault="003D22C1" w:rsidP="003D22C1">
      <w:pPr>
        <w:tabs>
          <w:tab w:val="left" w:pos="8339"/>
        </w:tabs>
        <w:rPr>
          <w:u w:val="dotted"/>
        </w:rPr>
      </w:pPr>
      <w:r w:rsidRPr="003D22C1">
        <w:rPr>
          <w:u w:val="dotted"/>
        </w:rPr>
        <w:tab/>
      </w:r>
      <w:r w:rsidRPr="003D22C1">
        <w:rPr>
          <w:u w:val="dotted"/>
        </w:rPr>
        <w:tab/>
      </w:r>
      <w:r w:rsidRPr="003D22C1">
        <w:rPr>
          <w:u w:val="dotted"/>
        </w:rPr>
        <w:tab/>
      </w:r>
    </w:p>
    <w:p w14:paraId="7CEB8198" w14:textId="77777777" w:rsidR="003D22C1" w:rsidRDefault="003D22C1" w:rsidP="00AB2C65">
      <w:pPr>
        <w:tabs>
          <w:tab w:val="left" w:pos="8339"/>
        </w:tabs>
      </w:pPr>
    </w:p>
    <w:p w14:paraId="71D7A34B" w14:textId="4D45B5E0" w:rsidR="003D22C1" w:rsidRDefault="003D22C1" w:rsidP="00AB2C65">
      <w:pPr>
        <w:tabs>
          <w:tab w:val="left" w:pos="8339"/>
        </w:tabs>
      </w:pPr>
    </w:p>
    <w:p w14:paraId="78A076D8" w14:textId="77777777" w:rsidR="003D22C1" w:rsidRDefault="003D22C1" w:rsidP="00AB2C65">
      <w:pPr>
        <w:tabs>
          <w:tab w:val="left" w:pos="8339"/>
        </w:tabs>
      </w:pPr>
    </w:p>
    <w:p w14:paraId="7FBB4BA2" w14:textId="77777777" w:rsidR="003D22C1" w:rsidRDefault="003D22C1" w:rsidP="003D22C1">
      <w:pPr>
        <w:pStyle w:val="Style1"/>
      </w:pPr>
      <w:r>
        <w:lastRenderedPageBreak/>
        <w:t>Modélisation 3D du mécanisme :</w:t>
      </w:r>
    </w:p>
    <w:p w14:paraId="4F517BCA" w14:textId="77777777" w:rsidR="003D22C1" w:rsidRDefault="003D22C1" w:rsidP="00AB2C65">
      <w:pPr>
        <w:tabs>
          <w:tab w:val="left" w:pos="8339"/>
        </w:tabs>
      </w:pPr>
    </w:p>
    <w:p w14:paraId="0406CAA1" w14:textId="77777777" w:rsidR="00BE6ECD" w:rsidRDefault="001E6E67" w:rsidP="008B5D20">
      <w:pPr>
        <w:pStyle w:val="Style2"/>
        <w:numPr>
          <w:ilvl w:val="0"/>
          <w:numId w:val="19"/>
        </w:numPr>
      </w:pPr>
      <w:r>
        <w:t>Rappel des exigences :</w:t>
      </w:r>
    </w:p>
    <w:p w14:paraId="13983897" w14:textId="77777777" w:rsidR="00BE6ECD" w:rsidRDefault="00611278" w:rsidP="00AB2C65">
      <w:pPr>
        <w:tabs>
          <w:tab w:val="left" w:pos="8339"/>
        </w:tabs>
      </w:pPr>
      <w:r>
        <w:t>Le respect des exigences Id 1.2 et Id 1.3 impose</w:t>
      </w:r>
      <w:r w:rsidR="0037204E" w:rsidRPr="0037204E">
        <w:t xml:space="preserve"> le même design que tous les</w:t>
      </w:r>
      <w:r>
        <w:t xml:space="preserve"> autres produits de la société ainsi que la réutilisation de pièces des modèles existants.</w:t>
      </w:r>
    </w:p>
    <w:p w14:paraId="51BFB1E0" w14:textId="77777777" w:rsidR="007D149F" w:rsidRDefault="007D149F" w:rsidP="007D149F">
      <w:pPr>
        <w:tabs>
          <w:tab w:val="left" w:pos="8339"/>
        </w:tabs>
      </w:pPr>
      <w:r>
        <w:t xml:space="preserve">A partir de l’observation du catalogue ATAPARC, donnez </w:t>
      </w:r>
      <w:r w:rsidR="00611278">
        <w:t>répondre aux questions</w:t>
      </w:r>
      <w:r w:rsidR="0037204E">
        <w:t xml:space="preserve"> suivantes :</w:t>
      </w:r>
    </w:p>
    <w:p w14:paraId="4217C0FB" w14:textId="77777777" w:rsidR="0037204E" w:rsidRDefault="0037204E" w:rsidP="007D149F">
      <w:pPr>
        <w:tabs>
          <w:tab w:val="left" w:pos="8339"/>
        </w:tabs>
      </w:pPr>
    </w:p>
    <w:p w14:paraId="24533886" w14:textId="77777777" w:rsidR="007D149F" w:rsidRDefault="007D149F" w:rsidP="007D149F">
      <w:pPr>
        <w:tabs>
          <w:tab w:val="left" w:pos="8339"/>
        </w:tabs>
      </w:pPr>
      <w:r>
        <w:t>Quelles sont le</w:t>
      </w:r>
      <w:r w:rsidR="0037204E">
        <w:t xml:space="preserve">s couleurs de bases utilisées ? </w:t>
      </w:r>
      <w:r w:rsidR="0037204E" w:rsidRPr="0037204E">
        <w:rPr>
          <w:u w:val="dotted"/>
        </w:rPr>
        <w:tab/>
      </w:r>
      <w:r w:rsidR="0037204E">
        <w:rPr>
          <w:u w:val="dotted"/>
        </w:rPr>
        <w:tab/>
      </w:r>
      <w:r w:rsidR="0037204E">
        <w:rPr>
          <w:u w:val="dotted"/>
        </w:rPr>
        <w:tab/>
      </w:r>
    </w:p>
    <w:p w14:paraId="27AC3044" w14:textId="77777777" w:rsidR="007D149F" w:rsidRDefault="007D149F" w:rsidP="007D149F">
      <w:pPr>
        <w:tabs>
          <w:tab w:val="left" w:pos="8339"/>
        </w:tabs>
      </w:pPr>
    </w:p>
    <w:p w14:paraId="13C47467" w14:textId="77777777" w:rsidR="007D149F" w:rsidRDefault="007D149F" w:rsidP="007D149F">
      <w:pPr>
        <w:tabs>
          <w:tab w:val="left" w:pos="8339"/>
        </w:tabs>
      </w:pPr>
      <w:r>
        <w:t>Quelle est la forme des plots de fixation au sol</w:t>
      </w:r>
      <w:r w:rsidR="0037204E">
        <w:t xml:space="preserve"> ? </w:t>
      </w:r>
      <w:r w:rsidR="0037204E" w:rsidRPr="0037204E">
        <w:rPr>
          <w:u w:val="dotted"/>
        </w:rPr>
        <w:tab/>
      </w:r>
      <w:r w:rsidR="0037204E">
        <w:rPr>
          <w:u w:val="dotted"/>
        </w:rPr>
        <w:tab/>
      </w:r>
      <w:r w:rsidR="0037204E">
        <w:rPr>
          <w:u w:val="dotted"/>
        </w:rPr>
        <w:tab/>
      </w:r>
    </w:p>
    <w:p w14:paraId="72B242C5" w14:textId="77777777" w:rsidR="007D149F" w:rsidRDefault="007D149F" w:rsidP="007D149F">
      <w:pPr>
        <w:tabs>
          <w:tab w:val="left" w:pos="8339"/>
        </w:tabs>
      </w:pPr>
    </w:p>
    <w:p w14:paraId="3BB877FA" w14:textId="77777777" w:rsidR="007D149F" w:rsidRDefault="007D149F" w:rsidP="007D149F">
      <w:pPr>
        <w:tabs>
          <w:tab w:val="left" w:pos="8339"/>
        </w:tabs>
      </w:pPr>
      <w:r>
        <w:t>Quelle est la f</w:t>
      </w:r>
      <w:r w:rsidR="0037204E">
        <w:t xml:space="preserve">orme des embouts des poignées ? </w:t>
      </w:r>
      <w:r w:rsidR="0037204E" w:rsidRPr="0037204E">
        <w:rPr>
          <w:u w:val="dotted"/>
        </w:rPr>
        <w:tab/>
      </w:r>
      <w:r w:rsidR="0037204E">
        <w:rPr>
          <w:u w:val="dotted"/>
        </w:rPr>
        <w:tab/>
      </w:r>
      <w:r w:rsidR="0037204E">
        <w:rPr>
          <w:u w:val="dotted"/>
        </w:rPr>
        <w:tab/>
      </w:r>
    </w:p>
    <w:p w14:paraId="2EDF87C4" w14:textId="77777777" w:rsidR="007D149F" w:rsidRDefault="007D149F" w:rsidP="007D149F">
      <w:pPr>
        <w:tabs>
          <w:tab w:val="left" w:pos="8339"/>
        </w:tabs>
      </w:pPr>
    </w:p>
    <w:p w14:paraId="50682ACA" w14:textId="77777777" w:rsidR="007D149F" w:rsidRDefault="007D149F" w:rsidP="007D149F">
      <w:pPr>
        <w:tabs>
          <w:tab w:val="left" w:pos="8339"/>
        </w:tabs>
      </w:pPr>
      <w:r>
        <w:t>Quelle est la for</w:t>
      </w:r>
      <w:r w:rsidR="0037204E">
        <w:t xml:space="preserve">me du bouchon du tube central ? </w:t>
      </w:r>
      <w:r w:rsidR="0037204E" w:rsidRPr="0037204E">
        <w:rPr>
          <w:u w:val="dotted"/>
        </w:rPr>
        <w:tab/>
      </w:r>
      <w:r w:rsidR="0037204E">
        <w:rPr>
          <w:u w:val="dotted"/>
        </w:rPr>
        <w:tab/>
      </w:r>
      <w:r w:rsidR="0037204E">
        <w:rPr>
          <w:u w:val="dotted"/>
        </w:rPr>
        <w:tab/>
      </w:r>
    </w:p>
    <w:p w14:paraId="473E7740" w14:textId="77777777" w:rsidR="007D149F" w:rsidRDefault="007D149F" w:rsidP="007D149F">
      <w:pPr>
        <w:tabs>
          <w:tab w:val="left" w:pos="8339"/>
        </w:tabs>
      </w:pPr>
    </w:p>
    <w:p w14:paraId="4271B35B" w14:textId="77777777" w:rsidR="007D149F" w:rsidRDefault="007D149F" w:rsidP="007D149F">
      <w:pPr>
        <w:tabs>
          <w:tab w:val="left" w:pos="8339"/>
        </w:tabs>
      </w:pPr>
      <w:r>
        <w:t>Quelle est la for</w:t>
      </w:r>
      <w:r w:rsidR="0037204E">
        <w:t xml:space="preserve">me des autres bouchons de tubes ? </w:t>
      </w:r>
      <w:r w:rsidR="0037204E" w:rsidRPr="0037204E">
        <w:rPr>
          <w:u w:val="dotted"/>
        </w:rPr>
        <w:tab/>
      </w:r>
      <w:r w:rsidR="0037204E">
        <w:rPr>
          <w:u w:val="dotted"/>
        </w:rPr>
        <w:tab/>
      </w:r>
      <w:r w:rsidR="0037204E">
        <w:rPr>
          <w:u w:val="dotted"/>
        </w:rPr>
        <w:tab/>
      </w:r>
    </w:p>
    <w:p w14:paraId="1EFA937C" w14:textId="77777777" w:rsidR="007D149F" w:rsidRDefault="007D149F" w:rsidP="007D149F">
      <w:pPr>
        <w:tabs>
          <w:tab w:val="left" w:pos="8339"/>
        </w:tabs>
      </w:pPr>
    </w:p>
    <w:p w14:paraId="0DF8C555" w14:textId="77777777" w:rsidR="007D149F" w:rsidRDefault="007D149F" w:rsidP="007D149F">
      <w:pPr>
        <w:tabs>
          <w:tab w:val="left" w:pos="8339"/>
        </w:tabs>
      </w:pPr>
      <w:r>
        <w:t xml:space="preserve">Quels sont les 2 </w:t>
      </w:r>
      <w:r w:rsidR="0037204E">
        <w:t xml:space="preserve">familles de </w:t>
      </w:r>
      <w:r>
        <w:t>matériaux utilisé</w:t>
      </w:r>
      <w:r w:rsidR="0037204E">
        <w:t xml:space="preserve">es ? </w:t>
      </w:r>
      <w:r w:rsidR="0037204E" w:rsidRPr="0037204E">
        <w:rPr>
          <w:u w:val="dotted"/>
        </w:rPr>
        <w:tab/>
      </w:r>
      <w:r w:rsidR="0037204E">
        <w:rPr>
          <w:u w:val="dotted"/>
        </w:rPr>
        <w:tab/>
      </w:r>
      <w:r w:rsidR="0037204E">
        <w:rPr>
          <w:u w:val="dotted"/>
        </w:rPr>
        <w:tab/>
      </w:r>
    </w:p>
    <w:p w14:paraId="1BB6F3B8" w14:textId="77777777" w:rsidR="007D149F" w:rsidRDefault="007D149F" w:rsidP="007D149F">
      <w:pPr>
        <w:tabs>
          <w:tab w:val="left" w:pos="8339"/>
        </w:tabs>
      </w:pPr>
    </w:p>
    <w:p w14:paraId="54B0A944" w14:textId="77777777" w:rsidR="003D22C1" w:rsidRDefault="007D149F" w:rsidP="007D149F">
      <w:pPr>
        <w:tabs>
          <w:tab w:val="left" w:pos="8339"/>
        </w:tabs>
      </w:pPr>
      <w:r>
        <w:t>Quelles sont les formes des attaches entre les différentes barres</w:t>
      </w:r>
      <w:r w:rsidR="0037204E">
        <w:t xml:space="preserve"> ? </w:t>
      </w:r>
      <w:r w:rsidR="0037204E" w:rsidRPr="0037204E">
        <w:rPr>
          <w:u w:val="dotted"/>
        </w:rPr>
        <w:tab/>
      </w:r>
      <w:r w:rsidR="0037204E">
        <w:rPr>
          <w:u w:val="dotted"/>
        </w:rPr>
        <w:tab/>
      </w:r>
      <w:r w:rsidR="0037204E">
        <w:rPr>
          <w:u w:val="dotted"/>
        </w:rPr>
        <w:tab/>
      </w:r>
    </w:p>
    <w:p w14:paraId="185A843A" w14:textId="77777777" w:rsidR="007D149F" w:rsidRDefault="007D149F" w:rsidP="00AB2C65">
      <w:pPr>
        <w:tabs>
          <w:tab w:val="left" w:pos="8339"/>
        </w:tabs>
      </w:pPr>
    </w:p>
    <w:p w14:paraId="638F5579" w14:textId="77777777" w:rsidR="00611278" w:rsidRDefault="001E6E67" w:rsidP="008B5D20">
      <w:pPr>
        <w:pStyle w:val="Style2"/>
      </w:pPr>
      <w:r>
        <w:t>Modélisation 3D :</w:t>
      </w:r>
    </w:p>
    <w:p w14:paraId="4A21DB77" w14:textId="77777777" w:rsidR="008B5D20" w:rsidRDefault="008B5D20" w:rsidP="00AB2C65">
      <w:pPr>
        <w:tabs>
          <w:tab w:val="left" w:pos="8339"/>
        </w:tabs>
      </w:pPr>
    </w:p>
    <w:p w14:paraId="4958115F" w14:textId="5083E54A" w:rsidR="005C4F5B" w:rsidRDefault="005C4F5B" w:rsidP="005C4F5B">
      <w:pPr>
        <w:tabs>
          <w:tab w:val="left" w:pos="8339"/>
        </w:tabs>
      </w:pPr>
      <w:r>
        <w:t xml:space="preserve">Incorporer </w:t>
      </w:r>
      <w:r>
        <w:t>une</w:t>
      </w:r>
      <w:r>
        <w:t xml:space="preserve"> capture d’écran </w:t>
      </w:r>
      <w:r>
        <w:t>de votre assemblage Solid Works</w:t>
      </w:r>
      <w:r>
        <w:t xml:space="preserve">. </w:t>
      </w:r>
    </w:p>
    <w:p w14:paraId="6F0032F4" w14:textId="77777777" w:rsidR="005C4F5B" w:rsidRDefault="005C4F5B" w:rsidP="005C4F5B">
      <w:pPr>
        <w:tabs>
          <w:tab w:val="left" w:pos="8339"/>
        </w:tabs>
      </w:pPr>
    </w:p>
    <w:p w14:paraId="27B8EA54" w14:textId="77777777" w:rsidR="00316E3F" w:rsidRDefault="00316E3F" w:rsidP="00AB2C65">
      <w:pPr>
        <w:tabs>
          <w:tab w:val="left" w:pos="8339"/>
        </w:tabs>
      </w:pPr>
    </w:p>
    <w:p w14:paraId="7C026A69" w14:textId="3A87E406" w:rsidR="00316E3F" w:rsidRDefault="008B5D20" w:rsidP="008B5D20">
      <w:pPr>
        <w:pStyle w:val="Style1"/>
      </w:pPr>
      <w:r>
        <w:t>Fiche technique </w:t>
      </w:r>
      <w:r w:rsidR="005C4F5B">
        <w:t>et plan d’ensemble de votre modèle</w:t>
      </w:r>
    </w:p>
    <w:p w14:paraId="03B92C71" w14:textId="5AF5D4EC" w:rsidR="008B5D20" w:rsidRDefault="005C4F5B" w:rsidP="00AB2C65">
      <w:pPr>
        <w:tabs>
          <w:tab w:val="left" w:pos="8339"/>
        </w:tabs>
      </w:pPr>
      <w:r>
        <w:t xml:space="preserve">Incorporer des captures d’écran de vos documents. </w:t>
      </w:r>
    </w:p>
    <w:sectPr w:rsidR="008B5D20" w:rsidSect="00253222">
      <w:headerReference w:type="default" r:id="rId16"/>
      <w:footerReference w:type="default" r:id="rId17"/>
      <w:type w:val="continuous"/>
      <w:pgSz w:w="11906" w:h="16838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8BFC3" w14:textId="77777777" w:rsidR="00BC3BA3" w:rsidRDefault="00BC3BA3" w:rsidP="008C0B92">
      <w:pPr>
        <w:spacing w:line="240" w:lineRule="auto"/>
      </w:pPr>
      <w:r>
        <w:separator/>
      </w:r>
    </w:p>
  </w:endnote>
  <w:endnote w:type="continuationSeparator" w:id="0">
    <w:p w14:paraId="04C2362F" w14:textId="77777777" w:rsidR="00BC3BA3" w:rsidRDefault="00BC3BA3" w:rsidP="008C0B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91AC3" w14:textId="5EDC5C7D" w:rsidR="001E6E67" w:rsidRPr="000A2AD7" w:rsidRDefault="001E6E67" w:rsidP="003F65F0">
    <w:pPr>
      <w:pBdr>
        <w:top w:val="thinThickSmallGap" w:sz="18" w:space="1" w:color="4F81BD" w:themeColor="accent1"/>
      </w:pBdr>
      <w:rPr>
        <w:i/>
        <w:sz w:val="18"/>
        <w:szCs w:val="18"/>
      </w:rPr>
    </w:pPr>
    <w:r>
      <w:t>Conception des mécanismes</w:t>
    </w:r>
    <w:r>
      <w:ptab w:relativeTo="margin" w:alignment="center" w:leader="none"/>
    </w:r>
    <w:r>
      <w:rPr>
        <w:b/>
        <w:i/>
      </w:rPr>
      <w:t>Conception d’un nouveau produit</w:t>
    </w:r>
    <w:r>
      <w:ptab w:relativeTo="margin" w:alignment="right" w:leader="none"/>
    </w:r>
    <w:sdt>
      <w:sdtPr>
        <w:rPr>
          <w:i/>
          <w:sz w:val="18"/>
          <w:szCs w:val="18"/>
        </w:rPr>
        <w:id w:val="27283515"/>
        <w:docPartObj>
          <w:docPartGallery w:val="Page Numbers (Top of Page)"/>
          <w:docPartUnique/>
        </w:docPartObj>
      </w:sdtPr>
      <w:sdtEndPr/>
      <w:sdtContent>
        <w:r w:rsidRPr="000A2AD7">
          <w:rPr>
            <w:i/>
            <w:sz w:val="18"/>
            <w:szCs w:val="18"/>
          </w:rPr>
          <w:t xml:space="preserve">Page </w:t>
        </w:r>
        <w:r w:rsidRPr="000A2AD7">
          <w:rPr>
            <w:i/>
            <w:sz w:val="18"/>
            <w:szCs w:val="18"/>
          </w:rPr>
          <w:fldChar w:fldCharType="begin"/>
        </w:r>
        <w:r w:rsidRPr="000A2AD7">
          <w:rPr>
            <w:i/>
            <w:sz w:val="18"/>
            <w:szCs w:val="18"/>
          </w:rPr>
          <w:instrText xml:space="preserve"> PAGE </w:instrText>
        </w:r>
        <w:r w:rsidRPr="000A2AD7">
          <w:rPr>
            <w:i/>
            <w:sz w:val="18"/>
            <w:szCs w:val="18"/>
          </w:rPr>
          <w:fldChar w:fldCharType="separate"/>
        </w:r>
        <w:r w:rsidR="004629E5">
          <w:rPr>
            <w:i/>
            <w:noProof/>
            <w:sz w:val="18"/>
            <w:szCs w:val="18"/>
          </w:rPr>
          <w:t>9</w:t>
        </w:r>
        <w:r w:rsidRPr="000A2AD7">
          <w:rPr>
            <w:i/>
            <w:sz w:val="18"/>
            <w:szCs w:val="18"/>
          </w:rPr>
          <w:fldChar w:fldCharType="end"/>
        </w:r>
        <w:r w:rsidRPr="000A2AD7">
          <w:rPr>
            <w:i/>
            <w:sz w:val="18"/>
            <w:szCs w:val="18"/>
          </w:rPr>
          <w:t xml:space="preserve"> sur </w:t>
        </w:r>
        <w:r w:rsidRPr="000A2AD7">
          <w:rPr>
            <w:i/>
            <w:sz w:val="18"/>
            <w:szCs w:val="18"/>
          </w:rPr>
          <w:fldChar w:fldCharType="begin"/>
        </w:r>
        <w:r w:rsidRPr="000A2AD7">
          <w:rPr>
            <w:i/>
            <w:sz w:val="18"/>
            <w:szCs w:val="18"/>
          </w:rPr>
          <w:instrText xml:space="preserve"> NUMPAGES  </w:instrText>
        </w:r>
        <w:r w:rsidRPr="000A2AD7">
          <w:rPr>
            <w:i/>
            <w:sz w:val="18"/>
            <w:szCs w:val="18"/>
          </w:rPr>
          <w:fldChar w:fldCharType="separate"/>
        </w:r>
        <w:r w:rsidR="004629E5">
          <w:rPr>
            <w:i/>
            <w:noProof/>
            <w:sz w:val="18"/>
            <w:szCs w:val="18"/>
          </w:rPr>
          <w:t>9</w:t>
        </w:r>
        <w:r w:rsidRPr="000A2AD7">
          <w:rPr>
            <w:i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EF360" w14:textId="77777777" w:rsidR="00BC3BA3" w:rsidRDefault="00BC3BA3" w:rsidP="008C0B92">
      <w:pPr>
        <w:spacing w:line="240" w:lineRule="auto"/>
      </w:pPr>
      <w:r>
        <w:separator/>
      </w:r>
    </w:p>
  </w:footnote>
  <w:footnote w:type="continuationSeparator" w:id="0">
    <w:p w14:paraId="738CD94A" w14:textId="77777777" w:rsidR="00BC3BA3" w:rsidRDefault="00BC3BA3" w:rsidP="008C0B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58923" w14:textId="77777777" w:rsidR="001E6E67" w:rsidRDefault="001E6E67" w:rsidP="003F65F0">
    <w:pPr>
      <w:pStyle w:val="En-tte"/>
      <w:pBdr>
        <w:bottom w:val="thinThickSmallGap" w:sz="18" w:space="1" w:color="4F81BD" w:themeColor="accent1"/>
      </w:pBdr>
    </w:pPr>
    <w:r>
      <w:rPr>
        <w:noProof/>
        <w:lang w:eastAsia="fr-FR"/>
      </w:rPr>
      <w:drawing>
        <wp:inline distT="0" distB="0" distL="0" distR="0" wp14:anchorId="63181D2D" wp14:editId="2F2441DB">
          <wp:extent cx="457880" cy="45720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8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Innovation Technologique et Eco-Conception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26767"/>
    <w:multiLevelType w:val="hybridMultilevel"/>
    <w:tmpl w:val="CF825BFA"/>
    <w:lvl w:ilvl="0" w:tplc="170EDF76">
      <w:start w:val="1"/>
      <w:numFmt w:val="bullet"/>
      <w:pStyle w:val="Style3"/>
      <w:lvlText w:val="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0351D"/>
    <w:multiLevelType w:val="hybridMultilevel"/>
    <w:tmpl w:val="39420D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67EED"/>
    <w:multiLevelType w:val="hybridMultilevel"/>
    <w:tmpl w:val="297A918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8C332E5"/>
    <w:multiLevelType w:val="hybridMultilevel"/>
    <w:tmpl w:val="9B56D536"/>
    <w:lvl w:ilvl="0" w:tplc="39DAD884">
      <w:start w:val="1"/>
      <w:numFmt w:val="decimal"/>
      <w:pStyle w:val="Style1"/>
      <w:lvlText w:val="%1 - "/>
      <w:lvlJc w:val="left"/>
      <w:pPr>
        <w:ind w:left="360" w:hanging="360"/>
      </w:pPr>
      <w:rPr>
        <w:rFonts w:ascii="Calibri" w:hAnsi="Calibri" w:hint="default"/>
        <w:b/>
        <w:i/>
        <w:color w:val="4F81BD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673FC9"/>
    <w:multiLevelType w:val="hybridMultilevel"/>
    <w:tmpl w:val="D8ACF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E80694"/>
    <w:multiLevelType w:val="hybridMultilevel"/>
    <w:tmpl w:val="20687E9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B70E66"/>
    <w:multiLevelType w:val="hybridMultilevel"/>
    <w:tmpl w:val="F99EAA3C"/>
    <w:lvl w:ilvl="0" w:tplc="9AA2ACD0">
      <w:start w:val="1"/>
      <w:numFmt w:val="lowerLetter"/>
      <w:pStyle w:val="Style2"/>
      <w:lvlText w:val="%1 - "/>
      <w:lvlJc w:val="left"/>
      <w:pPr>
        <w:ind w:left="360" w:hanging="360"/>
      </w:pPr>
      <w:rPr>
        <w:rFonts w:ascii="Calibri" w:hAnsi="Calibri" w:hint="default"/>
        <w:b/>
        <w:i/>
        <w:color w:val="9BBB59" w:themeColor="accent3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A702A7A"/>
    <w:multiLevelType w:val="hybridMultilevel"/>
    <w:tmpl w:val="8D3CE0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94DC8"/>
    <w:multiLevelType w:val="hybridMultilevel"/>
    <w:tmpl w:val="658AD2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84B86"/>
    <w:multiLevelType w:val="hybridMultilevel"/>
    <w:tmpl w:val="41001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92DC1"/>
    <w:multiLevelType w:val="hybridMultilevel"/>
    <w:tmpl w:val="0B529E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35F07"/>
    <w:multiLevelType w:val="hybridMultilevel"/>
    <w:tmpl w:val="C6DC99D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AE6F5C"/>
    <w:multiLevelType w:val="hybridMultilevel"/>
    <w:tmpl w:val="E76EF5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C4BD1"/>
    <w:multiLevelType w:val="hybridMultilevel"/>
    <w:tmpl w:val="B1E64A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61A5C"/>
    <w:multiLevelType w:val="hybridMultilevel"/>
    <w:tmpl w:val="D9BCA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D6AFD"/>
    <w:multiLevelType w:val="hybridMultilevel"/>
    <w:tmpl w:val="7A544A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0A0376"/>
    <w:multiLevelType w:val="hybridMultilevel"/>
    <w:tmpl w:val="581ED678"/>
    <w:lvl w:ilvl="0" w:tplc="9AA2ACD0">
      <w:start w:val="1"/>
      <w:numFmt w:val="lowerLetter"/>
      <w:lvlText w:val="%1 - "/>
      <w:lvlJc w:val="left"/>
      <w:pPr>
        <w:ind w:left="720" w:hanging="360"/>
      </w:pPr>
      <w:rPr>
        <w:rFonts w:ascii="Calibri" w:hAnsi="Calibri" w:hint="default"/>
        <w:b/>
        <w:i/>
        <w:color w:val="9BBB59" w:themeColor="accent3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8"/>
  </w:num>
  <w:num w:numId="5">
    <w:abstractNumId w:val="12"/>
  </w:num>
  <w:num w:numId="6">
    <w:abstractNumId w:val="15"/>
  </w:num>
  <w:num w:numId="7">
    <w:abstractNumId w:val="7"/>
  </w:num>
  <w:num w:numId="8">
    <w:abstractNumId w:val="11"/>
  </w:num>
  <w:num w:numId="9">
    <w:abstractNumId w:val="9"/>
  </w:num>
  <w:num w:numId="10">
    <w:abstractNumId w:val="13"/>
  </w:num>
  <w:num w:numId="11">
    <w:abstractNumId w:val="5"/>
  </w:num>
  <w:num w:numId="12">
    <w:abstractNumId w:val="2"/>
  </w:num>
  <w:num w:numId="13">
    <w:abstractNumId w:val="14"/>
  </w:num>
  <w:num w:numId="14">
    <w:abstractNumId w:val="1"/>
  </w:num>
  <w:num w:numId="15">
    <w:abstractNumId w:val="6"/>
    <w:lvlOverride w:ilvl="0">
      <w:startOverride w:val="1"/>
    </w:lvlOverride>
  </w:num>
  <w:num w:numId="16">
    <w:abstractNumId w:val="6"/>
  </w:num>
  <w:num w:numId="17">
    <w:abstractNumId w:val="10"/>
  </w:num>
  <w:num w:numId="18">
    <w:abstractNumId w:val="16"/>
  </w:num>
  <w:num w:numId="19">
    <w:abstractNumId w:val="6"/>
    <w:lvlOverride w:ilvl="0">
      <w:startOverride w:val="1"/>
    </w:lvlOverride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222"/>
    <w:rsid w:val="0000188F"/>
    <w:rsid w:val="000117BD"/>
    <w:rsid w:val="000123E5"/>
    <w:rsid w:val="000151DE"/>
    <w:rsid w:val="000273A4"/>
    <w:rsid w:val="00032DC1"/>
    <w:rsid w:val="0004242A"/>
    <w:rsid w:val="000424CC"/>
    <w:rsid w:val="00051DBC"/>
    <w:rsid w:val="0005250D"/>
    <w:rsid w:val="00053745"/>
    <w:rsid w:val="0007008D"/>
    <w:rsid w:val="00072871"/>
    <w:rsid w:val="00076596"/>
    <w:rsid w:val="0008187F"/>
    <w:rsid w:val="00090342"/>
    <w:rsid w:val="00093C44"/>
    <w:rsid w:val="000A2AD7"/>
    <w:rsid w:val="000A3390"/>
    <w:rsid w:val="000A6EBF"/>
    <w:rsid w:val="000C2976"/>
    <w:rsid w:val="000C5804"/>
    <w:rsid w:val="000C7803"/>
    <w:rsid w:val="000E1B08"/>
    <w:rsid w:val="000E494E"/>
    <w:rsid w:val="000E63EF"/>
    <w:rsid w:val="000F01A4"/>
    <w:rsid w:val="00105420"/>
    <w:rsid w:val="001065DD"/>
    <w:rsid w:val="00116DD1"/>
    <w:rsid w:val="001206E9"/>
    <w:rsid w:val="0012256E"/>
    <w:rsid w:val="00122CAB"/>
    <w:rsid w:val="001267AC"/>
    <w:rsid w:val="001269FB"/>
    <w:rsid w:val="001345D3"/>
    <w:rsid w:val="00160DD7"/>
    <w:rsid w:val="00166F57"/>
    <w:rsid w:val="001738BE"/>
    <w:rsid w:val="00191035"/>
    <w:rsid w:val="0019235E"/>
    <w:rsid w:val="001924AC"/>
    <w:rsid w:val="00193EF1"/>
    <w:rsid w:val="001A21E8"/>
    <w:rsid w:val="001C37B7"/>
    <w:rsid w:val="001C6E6E"/>
    <w:rsid w:val="001D5A2B"/>
    <w:rsid w:val="001E558D"/>
    <w:rsid w:val="001E6E67"/>
    <w:rsid w:val="001F32EB"/>
    <w:rsid w:val="00210040"/>
    <w:rsid w:val="00211F84"/>
    <w:rsid w:val="00221257"/>
    <w:rsid w:val="00233E10"/>
    <w:rsid w:val="0023437A"/>
    <w:rsid w:val="0024383B"/>
    <w:rsid w:val="00247A3A"/>
    <w:rsid w:val="00253222"/>
    <w:rsid w:val="00253239"/>
    <w:rsid w:val="00256917"/>
    <w:rsid w:val="00260122"/>
    <w:rsid w:val="00263ABA"/>
    <w:rsid w:val="002641A0"/>
    <w:rsid w:val="00271CD3"/>
    <w:rsid w:val="002764D1"/>
    <w:rsid w:val="002862A5"/>
    <w:rsid w:val="00293228"/>
    <w:rsid w:val="002A1010"/>
    <w:rsid w:val="002A702D"/>
    <w:rsid w:val="002C47A5"/>
    <w:rsid w:val="002C4BAB"/>
    <w:rsid w:val="002C76C9"/>
    <w:rsid w:val="002D33EB"/>
    <w:rsid w:val="002D365D"/>
    <w:rsid w:val="002D3B7A"/>
    <w:rsid w:val="002D4DD9"/>
    <w:rsid w:val="002D7068"/>
    <w:rsid w:val="002E1513"/>
    <w:rsid w:val="002E27C3"/>
    <w:rsid w:val="002E4211"/>
    <w:rsid w:val="002E514F"/>
    <w:rsid w:val="002F11C8"/>
    <w:rsid w:val="002F5647"/>
    <w:rsid w:val="002F5A64"/>
    <w:rsid w:val="00301E73"/>
    <w:rsid w:val="00303573"/>
    <w:rsid w:val="00304506"/>
    <w:rsid w:val="00316E3F"/>
    <w:rsid w:val="00317303"/>
    <w:rsid w:val="003270C8"/>
    <w:rsid w:val="003351E3"/>
    <w:rsid w:val="00335A70"/>
    <w:rsid w:val="00336442"/>
    <w:rsid w:val="00336F90"/>
    <w:rsid w:val="0034545A"/>
    <w:rsid w:val="00353313"/>
    <w:rsid w:val="003604A4"/>
    <w:rsid w:val="00360C11"/>
    <w:rsid w:val="00361CD4"/>
    <w:rsid w:val="003638EA"/>
    <w:rsid w:val="0037204E"/>
    <w:rsid w:val="00373612"/>
    <w:rsid w:val="00384A28"/>
    <w:rsid w:val="00392B54"/>
    <w:rsid w:val="003A2543"/>
    <w:rsid w:val="003A645C"/>
    <w:rsid w:val="003C27B9"/>
    <w:rsid w:val="003C7C5F"/>
    <w:rsid w:val="003D1D2B"/>
    <w:rsid w:val="003D22C1"/>
    <w:rsid w:val="003E5154"/>
    <w:rsid w:val="003E7372"/>
    <w:rsid w:val="003F144E"/>
    <w:rsid w:val="003F23BB"/>
    <w:rsid w:val="003F65F0"/>
    <w:rsid w:val="003F77C1"/>
    <w:rsid w:val="00411C44"/>
    <w:rsid w:val="00412672"/>
    <w:rsid w:val="00431643"/>
    <w:rsid w:val="00432C0B"/>
    <w:rsid w:val="00434BC7"/>
    <w:rsid w:val="00440F01"/>
    <w:rsid w:val="00450702"/>
    <w:rsid w:val="004620E7"/>
    <w:rsid w:val="004629E5"/>
    <w:rsid w:val="0046788E"/>
    <w:rsid w:val="00474B7E"/>
    <w:rsid w:val="00487358"/>
    <w:rsid w:val="00491A21"/>
    <w:rsid w:val="004A0FF8"/>
    <w:rsid w:val="004B32C4"/>
    <w:rsid w:val="004C3A64"/>
    <w:rsid w:val="004E6A9B"/>
    <w:rsid w:val="004E7CF2"/>
    <w:rsid w:val="00507168"/>
    <w:rsid w:val="00511F04"/>
    <w:rsid w:val="0051462E"/>
    <w:rsid w:val="005174E7"/>
    <w:rsid w:val="00526B7C"/>
    <w:rsid w:val="005278A8"/>
    <w:rsid w:val="00535F01"/>
    <w:rsid w:val="005628E9"/>
    <w:rsid w:val="00565137"/>
    <w:rsid w:val="00566032"/>
    <w:rsid w:val="005712F0"/>
    <w:rsid w:val="00575BB5"/>
    <w:rsid w:val="00586D04"/>
    <w:rsid w:val="00591285"/>
    <w:rsid w:val="00592884"/>
    <w:rsid w:val="00594038"/>
    <w:rsid w:val="005A3142"/>
    <w:rsid w:val="005A4F70"/>
    <w:rsid w:val="005A6E15"/>
    <w:rsid w:val="005B5D48"/>
    <w:rsid w:val="005B6BD2"/>
    <w:rsid w:val="005B6F5A"/>
    <w:rsid w:val="005B7CD4"/>
    <w:rsid w:val="005C4F5B"/>
    <w:rsid w:val="005D1B5B"/>
    <w:rsid w:val="005D1D98"/>
    <w:rsid w:val="005E38DB"/>
    <w:rsid w:val="005E58EA"/>
    <w:rsid w:val="005E642C"/>
    <w:rsid w:val="00604AC5"/>
    <w:rsid w:val="00611278"/>
    <w:rsid w:val="0062199B"/>
    <w:rsid w:val="00626FA8"/>
    <w:rsid w:val="006326DA"/>
    <w:rsid w:val="00634CE7"/>
    <w:rsid w:val="006374EC"/>
    <w:rsid w:val="006405BC"/>
    <w:rsid w:val="00641412"/>
    <w:rsid w:val="00645601"/>
    <w:rsid w:val="00662739"/>
    <w:rsid w:val="0067383E"/>
    <w:rsid w:val="00674F04"/>
    <w:rsid w:val="00683A8D"/>
    <w:rsid w:val="006862E6"/>
    <w:rsid w:val="006868E6"/>
    <w:rsid w:val="00693445"/>
    <w:rsid w:val="00694348"/>
    <w:rsid w:val="006A1587"/>
    <w:rsid w:val="006A31AE"/>
    <w:rsid w:val="006A4ADB"/>
    <w:rsid w:val="006B4A82"/>
    <w:rsid w:val="006D682A"/>
    <w:rsid w:val="006E1D95"/>
    <w:rsid w:val="006F5070"/>
    <w:rsid w:val="006F5B80"/>
    <w:rsid w:val="006F74DE"/>
    <w:rsid w:val="00705BE8"/>
    <w:rsid w:val="007062AB"/>
    <w:rsid w:val="0071347E"/>
    <w:rsid w:val="007200DF"/>
    <w:rsid w:val="007226C4"/>
    <w:rsid w:val="00727CB4"/>
    <w:rsid w:val="00731FDB"/>
    <w:rsid w:val="00741875"/>
    <w:rsid w:val="007455E3"/>
    <w:rsid w:val="00745830"/>
    <w:rsid w:val="00783CD4"/>
    <w:rsid w:val="00791133"/>
    <w:rsid w:val="00792041"/>
    <w:rsid w:val="00795545"/>
    <w:rsid w:val="00796142"/>
    <w:rsid w:val="00797212"/>
    <w:rsid w:val="00797589"/>
    <w:rsid w:val="007A06D8"/>
    <w:rsid w:val="007A06FC"/>
    <w:rsid w:val="007A19C9"/>
    <w:rsid w:val="007A2B42"/>
    <w:rsid w:val="007C1AC9"/>
    <w:rsid w:val="007D149F"/>
    <w:rsid w:val="007D5FB5"/>
    <w:rsid w:val="007D77B4"/>
    <w:rsid w:val="007E0F2E"/>
    <w:rsid w:val="007E4D0F"/>
    <w:rsid w:val="007E5005"/>
    <w:rsid w:val="007E51B1"/>
    <w:rsid w:val="007E6B00"/>
    <w:rsid w:val="00800CB2"/>
    <w:rsid w:val="00812C3B"/>
    <w:rsid w:val="00813E77"/>
    <w:rsid w:val="008153B0"/>
    <w:rsid w:val="0082504F"/>
    <w:rsid w:val="00835ACA"/>
    <w:rsid w:val="00846D50"/>
    <w:rsid w:val="00851FD9"/>
    <w:rsid w:val="008553D3"/>
    <w:rsid w:val="00864178"/>
    <w:rsid w:val="00867482"/>
    <w:rsid w:val="008741DB"/>
    <w:rsid w:val="008753CC"/>
    <w:rsid w:val="008767B7"/>
    <w:rsid w:val="008812DD"/>
    <w:rsid w:val="00890E25"/>
    <w:rsid w:val="008A1D30"/>
    <w:rsid w:val="008A4588"/>
    <w:rsid w:val="008B5D20"/>
    <w:rsid w:val="008C0B92"/>
    <w:rsid w:val="008C1D6F"/>
    <w:rsid w:val="008C617E"/>
    <w:rsid w:val="008D33D0"/>
    <w:rsid w:val="008D54A2"/>
    <w:rsid w:val="008E1E20"/>
    <w:rsid w:val="008F1C3A"/>
    <w:rsid w:val="00901070"/>
    <w:rsid w:val="00904B2F"/>
    <w:rsid w:val="00905441"/>
    <w:rsid w:val="009055BA"/>
    <w:rsid w:val="00923467"/>
    <w:rsid w:val="00930CBA"/>
    <w:rsid w:val="00933039"/>
    <w:rsid w:val="00940EDD"/>
    <w:rsid w:val="0095131C"/>
    <w:rsid w:val="00954B1A"/>
    <w:rsid w:val="00955397"/>
    <w:rsid w:val="00955A30"/>
    <w:rsid w:val="0095690B"/>
    <w:rsid w:val="009649FC"/>
    <w:rsid w:val="009671E3"/>
    <w:rsid w:val="0097348E"/>
    <w:rsid w:val="0098689A"/>
    <w:rsid w:val="0099144C"/>
    <w:rsid w:val="00992B30"/>
    <w:rsid w:val="00994DAE"/>
    <w:rsid w:val="009A02FA"/>
    <w:rsid w:val="009B7135"/>
    <w:rsid w:val="009B7AEF"/>
    <w:rsid w:val="009C6500"/>
    <w:rsid w:val="009F0528"/>
    <w:rsid w:val="009F5EF0"/>
    <w:rsid w:val="00A0296F"/>
    <w:rsid w:val="00A031D6"/>
    <w:rsid w:val="00A11D05"/>
    <w:rsid w:val="00A31BD8"/>
    <w:rsid w:val="00A3661C"/>
    <w:rsid w:val="00A36CFC"/>
    <w:rsid w:val="00A4297F"/>
    <w:rsid w:val="00A44F97"/>
    <w:rsid w:val="00A45E6E"/>
    <w:rsid w:val="00A60B32"/>
    <w:rsid w:val="00A66C56"/>
    <w:rsid w:val="00A67D51"/>
    <w:rsid w:val="00A731DB"/>
    <w:rsid w:val="00A739D2"/>
    <w:rsid w:val="00A74A17"/>
    <w:rsid w:val="00A83D4A"/>
    <w:rsid w:val="00A91043"/>
    <w:rsid w:val="00A9432A"/>
    <w:rsid w:val="00A96D70"/>
    <w:rsid w:val="00AA5E87"/>
    <w:rsid w:val="00AA745A"/>
    <w:rsid w:val="00AA77AC"/>
    <w:rsid w:val="00AB2C65"/>
    <w:rsid w:val="00AB2EDD"/>
    <w:rsid w:val="00AB4BDB"/>
    <w:rsid w:val="00AB7660"/>
    <w:rsid w:val="00AC1902"/>
    <w:rsid w:val="00AC36C9"/>
    <w:rsid w:val="00AC6100"/>
    <w:rsid w:val="00AC78C6"/>
    <w:rsid w:val="00AE5CEE"/>
    <w:rsid w:val="00AE6011"/>
    <w:rsid w:val="00AF1520"/>
    <w:rsid w:val="00B04B24"/>
    <w:rsid w:val="00B201E0"/>
    <w:rsid w:val="00B316CE"/>
    <w:rsid w:val="00B353CC"/>
    <w:rsid w:val="00B35934"/>
    <w:rsid w:val="00B47265"/>
    <w:rsid w:val="00B5071B"/>
    <w:rsid w:val="00B53DE3"/>
    <w:rsid w:val="00B615C1"/>
    <w:rsid w:val="00B61F96"/>
    <w:rsid w:val="00B637F3"/>
    <w:rsid w:val="00B70B64"/>
    <w:rsid w:val="00B72A01"/>
    <w:rsid w:val="00B77918"/>
    <w:rsid w:val="00B82A99"/>
    <w:rsid w:val="00BA1DCF"/>
    <w:rsid w:val="00BB2C99"/>
    <w:rsid w:val="00BB6A33"/>
    <w:rsid w:val="00BC3BA3"/>
    <w:rsid w:val="00BC3EFA"/>
    <w:rsid w:val="00BC53D5"/>
    <w:rsid w:val="00BC6FB7"/>
    <w:rsid w:val="00BD3E5B"/>
    <w:rsid w:val="00BD6AF4"/>
    <w:rsid w:val="00BE6ECD"/>
    <w:rsid w:val="00BF7C27"/>
    <w:rsid w:val="00C00523"/>
    <w:rsid w:val="00C04178"/>
    <w:rsid w:val="00C16EC6"/>
    <w:rsid w:val="00C179EE"/>
    <w:rsid w:val="00C27C55"/>
    <w:rsid w:val="00C375D0"/>
    <w:rsid w:val="00C46DDF"/>
    <w:rsid w:val="00C52A8B"/>
    <w:rsid w:val="00C53D57"/>
    <w:rsid w:val="00C547A6"/>
    <w:rsid w:val="00C629A7"/>
    <w:rsid w:val="00C744E2"/>
    <w:rsid w:val="00C75702"/>
    <w:rsid w:val="00C833D3"/>
    <w:rsid w:val="00C94499"/>
    <w:rsid w:val="00CA26E9"/>
    <w:rsid w:val="00CA35EA"/>
    <w:rsid w:val="00CB151F"/>
    <w:rsid w:val="00CB4994"/>
    <w:rsid w:val="00CE767C"/>
    <w:rsid w:val="00CF1623"/>
    <w:rsid w:val="00CF366F"/>
    <w:rsid w:val="00CF7795"/>
    <w:rsid w:val="00CF7885"/>
    <w:rsid w:val="00D028C6"/>
    <w:rsid w:val="00D06752"/>
    <w:rsid w:val="00D25C85"/>
    <w:rsid w:val="00D272B4"/>
    <w:rsid w:val="00D30892"/>
    <w:rsid w:val="00D37CB4"/>
    <w:rsid w:val="00D41B00"/>
    <w:rsid w:val="00D41F59"/>
    <w:rsid w:val="00D54B92"/>
    <w:rsid w:val="00D609C0"/>
    <w:rsid w:val="00D611E6"/>
    <w:rsid w:val="00D74460"/>
    <w:rsid w:val="00D74EBD"/>
    <w:rsid w:val="00D7564D"/>
    <w:rsid w:val="00D82C83"/>
    <w:rsid w:val="00D83D74"/>
    <w:rsid w:val="00DA6284"/>
    <w:rsid w:val="00DA784B"/>
    <w:rsid w:val="00DB0823"/>
    <w:rsid w:val="00DB0FC1"/>
    <w:rsid w:val="00DB7853"/>
    <w:rsid w:val="00DC2E3D"/>
    <w:rsid w:val="00DC5FFD"/>
    <w:rsid w:val="00DD13E3"/>
    <w:rsid w:val="00DD16A6"/>
    <w:rsid w:val="00DD233C"/>
    <w:rsid w:val="00DD77E6"/>
    <w:rsid w:val="00DE69DB"/>
    <w:rsid w:val="00DE6F84"/>
    <w:rsid w:val="00DF6E60"/>
    <w:rsid w:val="00E004A7"/>
    <w:rsid w:val="00E02377"/>
    <w:rsid w:val="00E03383"/>
    <w:rsid w:val="00E07E75"/>
    <w:rsid w:val="00E13B1C"/>
    <w:rsid w:val="00E23F2B"/>
    <w:rsid w:val="00E26586"/>
    <w:rsid w:val="00E32B6E"/>
    <w:rsid w:val="00E35112"/>
    <w:rsid w:val="00E36798"/>
    <w:rsid w:val="00E377BF"/>
    <w:rsid w:val="00E62227"/>
    <w:rsid w:val="00E643CE"/>
    <w:rsid w:val="00E70B74"/>
    <w:rsid w:val="00E7308E"/>
    <w:rsid w:val="00E84A62"/>
    <w:rsid w:val="00E91FCC"/>
    <w:rsid w:val="00E94CF1"/>
    <w:rsid w:val="00EA3BF1"/>
    <w:rsid w:val="00EB4D5C"/>
    <w:rsid w:val="00EC193A"/>
    <w:rsid w:val="00EC3D19"/>
    <w:rsid w:val="00EC548D"/>
    <w:rsid w:val="00ED13B4"/>
    <w:rsid w:val="00ED22F9"/>
    <w:rsid w:val="00ED3D5A"/>
    <w:rsid w:val="00EE00F4"/>
    <w:rsid w:val="00EE359E"/>
    <w:rsid w:val="00EE77B7"/>
    <w:rsid w:val="00EF6915"/>
    <w:rsid w:val="00F013FC"/>
    <w:rsid w:val="00F01BBA"/>
    <w:rsid w:val="00F02B8F"/>
    <w:rsid w:val="00F04381"/>
    <w:rsid w:val="00F108B6"/>
    <w:rsid w:val="00F11330"/>
    <w:rsid w:val="00F11359"/>
    <w:rsid w:val="00F206A0"/>
    <w:rsid w:val="00F31165"/>
    <w:rsid w:val="00F324A5"/>
    <w:rsid w:val="00F339C7"/>
    <w:rsid w:val="00F356DC"/>
    <w:rsid w:val="00F35A68"/>
    <w:rsid w:val="00F4053B"/>
    <w:rsid w:val="00F42113"/>
    <w:rsid w:val="00F4313A"/>
    <w:rsid w:val="00F5291F"/>
    <w:rsid w:val="00F52AAD"/>
    <w:rsid w:val="00F60E13"/>
    <w:rsid w:val="00F625A1"/>
    <w:rsid w:val="00F65354"/>
    <w:rsid w:val="00F8091F"/>
    <w:rsid w:val="00F810EF"/>
    <w:rsid w:val="00F85ADC"/>
    <w:rsid w:val="00F909D9"/>
    <w:rsid w:val="00FA3C0D"/>
    <w:rsid w:val="00FC485A"/>
    <w:rsid w:val="00FD0074"/>
    <w:rsid w:val="00FF15B8"/>
    <w:rsid w:val="00FF7156"/>
    <w:rsid w:val="00FF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98925"/>
  <w15:docId w15:val="{6605D55F-F088-487E-A64D-2F461374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8BE"/>
  </w:style>
  <w:style w:type="paragraph" w:styleId="Titre1">
    <w:name w:val="heading 1"/>
    <w:basedOn w:val="Normal"/>
    <w:next w:val="Normal"/>
    <w:link w:val="Titre1Car"/>
    <w:uiPriority w:val="9"/>
    <w:qFormat/>
    <w:rsid w:val="00B70B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0B9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0B92"/>
  </w:style>
  <w:style w:type="paragraph" w:styleId="Pieddepage">
    <w:name w:val="footer"/>
    <w:basedOn w:val="Normal"/>
    <w:link w:val="PieddepageCar"/>
    <w:uiPriority w:val="99"/>
    <w:unhideWhenUsed/>
    <w:rsid w:val="008C0B9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B92"/>
  </w:style>
  <w:style w:type="paragraph" w:styleId="Textedebulles">
    <w:name w:val="Balloon Text"/>
    <w:basedOn w:val="Normal"/>
    <w:link w:val="TextedebullesCar"/>
    <w:uiPriority w:val="99"/>
    <w:semiHidden/>
    <w:unhideWhenUsed/>
    <w:rsid w:val="008C0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B9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Paragraphedeliste"/>
    <w:link w:val="Style1Car"/>
    <w:qFormat/>
    <w:rsid w:val="000A2AD7"/>
    <w:pPr>
      <w:numPr>
        <w:numId w:val="1"/>
      </w:numPr>
      <w:jc w:val="both"/>
    </w:pPr>
    <w:rPr>
      <w:b/>
      <w:i/>
      <w:color w:val="4F81BD" w:themeColor="accent1"/>
      <w:sz w:val="24"/>
      <w:szCs w:val="24"/>
      <w:u w:val="single"/>
    </w:rPr>
  </w:style>
  <w:style w:type="paragraph" w:customStyle="1" w:styleId="Style2">
    <w:name w:val="Style2"/>
    <w:basedOn w:val="Paragraphedeliste"/>
    <w:link w:val="Style2Car"/>
    <w:qFormat/>
    <w:rsid w:val="000A2AD7"/>
    <w:pPr>
      <w:numPr>
        <w:numId w:val="16"/>
      </w:numPr>
      <w:jc w:val="both"/>
    </w:pPr>
    <w:rPr>
      <w:b/>
      <w:i/>
      <w:color w:val="9BBB59" w:themeColor="accent3"/>
      <w:u w:val="single"/>
    </w:rPr>
  </w:style>
  <w:style w:type="character" w:customStyle="1" w:styleId="Style1Car">
    <w:name w:val="Style1 Car"/>
    <w:basedOn w:val="Policepardfaut"/>
    <w:link w:val="Style1"/>
    <w:rsid w:val="000A2AD7"/>
    <w:rPr>
      <w:b/>
      <w:i/>
      <w:color w:val="4F81BD" w:themeColor="accent1"/>
      <w:sz w:val="24"/>
      <w:szCs w:val="24"/>
      <w:u w:val="single"/>
    </w:rPr>
  </w:style>
  <w:style w:type="paragraph" w:customStyle="1" w:styleId="Style3">
    <w:name w:val="Style3"/>
    <w:basedOn w:val="Paragraphedeliste"/>
    <w:link w:val="Style3Car"/>
    <w:qFormat/>
    <w:rsid w:val="000A2AD7"/>
    <w:pPr>
      <w:numPr>
        <w:numId w:val="3"/>
      </w:numPr>
      <w:jc w:val="both"/>
    </w:pPr>
    <w:rPr>
      <w:i/>
      <w:u w:val="single"/>
    </w:rPr>
  </w:style>
  <w:style w:type="character" w:customStyle="1" w:styleId="Style2Car">
    <w:name w:val="Style2 Car"/>
    <w:basedOn w:val="Policepardfaut"/>
    <w:link w:val="Style2"/>
    <w:rsid w:val="000A2AD7"/>
    <w:rPr>
      <w:b/>
      <w:i/>
      <w:color w:val="9BBB59" w:themeColor="accent3"/>
      <w:u w:val="single"/>
    </w:rPr>
  </w:style>
  <w:style w:type="character" w:customStyle="1" w:styleId="Style3Car">
    <w:name w:val="Style3 Car"/>
    <w:basedOn w:val="Policepardfaut"/>
    <w:link w:val="Style3"/>
    <w:rsid w:val="000A2AD7"/>
    <w:rPr>
      <w:i/>
      <w:u w:val="single"/>
    </w:rPr>
  </w:style>
  <w:style w:type="paragraph" w:styleId="Paragraphedeliste">
    <w:name w:val="List Paragraph"/>
    <w:basedOn w:val="Normal"/>
    <w:uiPriority w:val="34"/>
    <w:qFormat/>
    <w:rsid w:val="000A2AD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70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B70B6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641A0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F36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k\AppData\Roaming\Microsoft\Templates\ITEC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ITEC2.dotx</Template>
  <TotalTime>5</TotalTime>
  <Pages>7</Pages>
  <Words>623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HomePC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Patrick</dc:creator>
  <cp:lastModifiedBy>cedric lelievre</cp:lastModifiedBy>
  <cp:revision>2</cp:revision>
  <cp:lastPrinted>2018-02-26T17:42:00Z</cp:lastPrinted>
  <dcterms:created xsi:type="dcterms:W3CDTF">2020-04-13T16:59:00Z</dcterms:created>
  <dcterms:modified xsi:type="dcterms:W3CDTF">2020-04-13T16:59:00Z</dcterms:modified>
</cp:coreProperties>
</file>